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8D7BC" w14:textId="20E668B6" w:rsidR="009E6F07" w:rsidRDefault="00C950B3" w:rsidP="009E6F07">
      <w:r>
        <w:rPr>
          <w:noProof/>
        </w:rPr>
        <mc:AlternateContent>
          <mc:Choice Requires="wps">
            <w:drawing>
              <wp:anchor distT="0" distB="0" distL="114300" distR="114300" simplePos="0" relativeHeight="251666432" behindDoc="0" locked="0" layoutInCell="1" allowOverlap="1" wp14:anchorId="01A20367" wp14:editId="66EBA9D9">
                <wp:simplePos x="0" y="0"/>
                <wp:positionH relativeFrom="page">
                  <wp:align>left</wp:align>
                </wp:positionH>
                <wp:positionV relativeFrom="paragraph">
                  <wp:posOffset>0</wp:posOffset>
                </wp:positionV>
                <wp:extent cx="7753350" cy="748030"/>
                <wp:effectExtent l="0" t="0" r="0" b="0"/>
                <wp:wrapNone/>
                <wp:docPr id="6" name="Text Box 6"/>
                <wp:cNvGraphicFramePr/>
                <a:graphic xmlns:a="http://schemas.openxmlformats.org/drawingml/2006/main">
                  <a:graphicData uri="http://schemas.microsoft.com/office/word/2010/wordprocessingShape">
                    <wps:wsp>
                      <wps:cNvSpPr txBox="1"/>
                      <wps:spPr>
                        <a:xfrm>
                          <a:off x="0" y="0"/>
                          <a:ext cx="7753350" cy="748030"/>
                        </a:xfrm>
                        <a:prstGeom prst="rect">
                          <a:avLst/>
                        </a:prstGeom>
                        <a:solidFill>
                          <a:schemeClr val="accent2"/>
                        </a:solidFill>
                        <a:ln w="6350">
                          <a:noFill/>
                        </a:ln>
                      </wps:spPr>
                      <wps:txbx>
                        <w:txbxContent>
                          <w:p w14:paraId="332E3F06" w14:textId="391FFB98" w:rsidR="00E27F07" w:rsidRPr="00A57173" w:rsidRDefault="00E27F07" w:rsidP="00CB6678">
                            <w:pPr>
                              <w:shd w:val="clear" w:color="auto" w:fill="7B7B7B" w:themeFill="accent4"/>
                              <w:jc w:val="center"/>
                              <w:rPr>
                                <w:rFonts w:ascii="Arial" w:hAnsi="Arial" w:cs="Arial"/>
                                <w:b/>
                                <w:bCs/>
                                <w:color w:val="FFFFFF" w:themeColor="background1"/>
                                <w:sz w:val="56"/>
                                <w:szCs w:val="72"/>
                              </w:rPr>
                            </w:pPr>
                            <w:r w:rsidRPr="00CB6678">
                              <w:rPr>
                                <w:rFonts w:ascii="Arial" w:hAnsi="Arial" w:cs="Arial"/>
                                <w:b/>
                                <w:bCs/>
                                <w:color w:val="FFFFFF" w:themeColor="background1"/>
                                <w:sz w:val="56"/>
                                <w:szCs w:val="72"/>
                              </w:rPr>
                              <w:t>ENID PUBLIC SCHOOLS ATHLETICS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20367" id="_x0000_t202" coordsize="21600,21600" o:spt="202" path="m,l,21600r21600,l21600,xe">
                <v:stroke joinstyle="miter"/>
                <v:path gradientshapeok="t" o:connecttype="rect"/>
              </v:shapetype>
              <v:shape id="Text Box 6" o:spid="_x0000_s1026" type="#_x0000_t202" style="position:absolute;margin-left:0;margin-top:0;width:610.5pt;height:58.9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" fillcolor="#5a1823 [3205]" stroked="f" strokeweight=".5pt">
                <v:textbox>
                  <w:txbxContent>
                    <w:p w14:paraId="332E3F06" w14:textId="391FFB98" w:rsidR="00E27F07" w:rsidRPr="00A57173" w:rsidRDefault="00E27F07" w:rsidP="00CB6678">
                      <w:pPr>
                        <w:shd w:val="clear" w:color="auto" w:fill="7B7B7B" w:themeFill="accent4"/>
                        <w:jc w:val="center"/>
                        <w:rPr>
                          <w:rFonts w:ascii="Arial" w:hAnsi="Arial" w:cs="Arial"/>
                          <w:b/>
                          <w:bCs/>
                          <w:color w:val="FFFFFF" w:themeColor="background1"/>
                          <w:sz w:val="56"/>
                          <w:szCs w:val="72"/>
                        </w:rPr>
                      </w:pPr>
                      <w:r w:rsidRPr="00CB6678">
                        <w:rPr>
                          <w:rFonts w:ascii="Arial" w:hAnsi="Arial" w:cs="Arial"/>
                          <w:b/>
                          <w:bCs/>
                          <w:color w:val="FFFFFF" w:themeColor="background1"/>
                          <w:sz w:val="56"/>
                          <w:szCs w:val="72"/>
                        </w:rPr>
                        <w:t>ENID PUBLIC SCHOOLS ATHLETICS</w:t>
                      </w:r>
                    </w:p>
                  </w:txbxContent>
                </v:textbox>
                <w10:wrap anchorx="page"/>
              </v:shape>
            </w:pict>
          </mc:Fallback>
        </mc:AlternateContent>
      </w:r>
    </w:p>
    <w:p w14:paraId="09B946E7" w14:textId="50AEDEBE" w:rsidR="009E6F07" w:rsidRDefault="009E6F07" w:rsidP="009E6F07"/>
    <w:p w14:paraId="23E1CC49" w14:textId="1B03CE30" w:rsidR="009E6F07" w:rsidRDefault="004E5DEF">
      <w:r>
        <w:rPr>
          <w:noProof/>
        </w:rPr>
        <w:drawing>
          <wp:anchor distT="0" distB="0" distL="114300" distR="114300" simplePos="0" relativeHeight="251664384" behindDoc="0" locked="0" layoutInCell="1" allowOverlap="1" wp14:anchorId="2AEEA0A4" wp14:editId="2CCAE396">
            <wp:simplePos x="0" y="0"/>
            <wp:positionH relativeFrom="margin">
              <wp:posOffset>1134022</wp:posOffset>
            </wp:positionH>
            <wp:positionV relativeFrom="paragraph">
              <wp:posOffset>4671695</wp:posOffset>
            </wp:positionV>
            <wp:extent cx="4323255" cy="180229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3255" cy="1802297"/>
                    </a:xfrm>
                    <a:prstGeom prst="rect">
                      <a:avLst/>
                    </a:prstGeom>
                  </pic:spPr>
                </pic:pic>
              </a:graphicData>
            </a:graphic>
            <wp14:sizeRelH relativeFrom="page">
              <wp14:pctWidth>0</wp14:pctWidth>
            </wp14:sizeRelH>
            <wp14:sizeRelV relativeFrom="page">
              <wp14:pctHeight>0</wp14:pctHeight>
            </wp14:sizeRelV>
          </wp:anchor>
        </w:drawing>
      </w:r>
      <w:r w:rsidR="00C950B3">
        <w:rPr>
          <w:noProof/>
        </w:rPr>
        <mc:AlternateContent>
          <mc:Choice Requires="wps">
            <w:drawing>
              <wp:anchor distT="0" distB="0" distL="114300" distR="114300" simplePos="0" relativeHeight="251660288" behindDoc="0" locked="0" layoutInCell="1" allowOverlap="1" wp14:anchorId="71013D6E" wp14:editId="7D0AF637">
                <wp:simplePos x="0" y="0"/>
                <wp:positionH relativeFrom="column">
                  <wp:posOffset>-447675</wp:posOffset>
                </wp:positionH>
                <wp:positionV relativeFrom="paragraph">
                  <wp:posOffset>314325</wp:posOffset>
                </wp:positionV>
                <wp:extent cx="7753350" cy="5715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753350" cy="571500"/>
                        </a:xfrm>
                        <a:prstGeom prst="rect">
                          <a:avLst/>
                        </a:prstGeom>
                        <a:solidFill>
                          <a:schemeClr val="lt1"/>
                        </a:solidFill>
                        <a:ln w="6350">
                          <a:noFill/>
                        </a:ln>
                      </wps:spPr>
                      <wps:txbx>
                        <w:txbxContent>
                          <w:p w14:paraId="1B8AAF66" w14:textId="77777777" w:rsidR="00E27F07" w:rsidRPr="00C950B3" w:rsidRDefault="00E27F07" w:rsidP="00C950B3">
                            <w:pPr>
                              <w:jc w:val="center"/>
                              <w:rPr>
                                <w:rFonts w:ascii="Arial Black" w:hAnsi="Arial Black"/>
                                <w:b/>
                                <w:bCs/>
                                <w:sz w:val="50"/>
                                <w:szCs w:val="50"/>
                              </w:rPr>
                            </w:pPr>
                            <w:r w:rsidRPr="00CB6678">
                              <w:rPr>
                                <w:rFonts w:ascii="Arial Black" w:hAnsi="Arial Black"/>
                                <w:b/>
                                <w:bCs/>
                                <w:sz w:val="50"/>
                                <w:szCs w:val="50"/>
                              </w:rPr>
                              <w:t>Emergency Operations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13D6E" id="Text Box 2" o:spid="_x0000_s1027" type="#_x0000_t202" style="position:absolute;margin-left:-35.25pt;margin-top:24.75pt;width:610.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" fillcolor="white [3201]" stroked="f" strokeweight=".5pt">
                <v:textbox>
                  <w:txbxContent>
                    <w:p w14:paraId="1B8AAF66" w14:textId="77777777" w:rsidR="00E27F07" w:rsidRPr="00C950B3" w:rsidRDefault="00E27F07" w:rsidP="00C950B3">
                      <w:pPr>
                        <w:jc w:val="center"/>
                        <w:rPr>
                          <w:rFonts w:ascii="Arial Black" w:hAnsi="Arial Black"/>
                          <w:b/>
                          <w:bCs/>
                          <w:sz w:val="50"/>
                          <w:szCs w:val="50"/>
                        </w:rPr>
                      </w:pPr>
                      <w:r w:rsidRPr="00CB6678">
                        <w:rPr>
                          <w:rFonts w:ascii="Arial Black" w:hAnsi="Arial Black"/>
                          <w:b/>
                          <w:bCs/>
                          <w:sz w:val="50"/>
                          <w:szCs w:val="50"/>
                        </w:rPr>
                        <w:t>Emergency Operations Plan</w:t>
                      </w:r>
                    </w:p>
                  </w:txbxContent>
                </v:textbox>
              </v:shape>
            </w:pict>
          </mc:Fallback>
        </mc:AlternateContent>
      </w:r>
      <w:r w:rsidR="00C950B3">
        <w:rPr>
          <w:noProof/>
        </w:rPr>
        <mc:AlternateContent>
          <mc:Choice Requires="wps">
            <w:drawing>
              <wp:anchor distT="0" distB="0" distL="114300" distR="114300" simplePos="0" relativeHeight="251661312" behindDoc="0" locked="0" layoutInCell="1" allowOverlap="1" wp14:anchorId="41100CB0" wp14:editId="30585CA9">
                <wp:simplePos x="0" y="0"/>
                <wp:positionH relativeFrom="margin">
                  <wp:posOffset>11430</wp:posOffset>
                </wp:positionH>
                <wp:positionV relativeFrom="paragraph">
                  <wp:posOffset>2804160</wp:posOffset>
                </wp:positionV>
                <wp:extent cx="6835140" cy="1276985"/>
                <wp:effectExtent l="0" t="0" r="0" b="0"/>
                <wp:wrapNone/>
                <wp:docPr id="3" name="Text Box 3"/>
                <wp:cNvGraphicFramePr/>
                <a:graphic xmlns:a="http://schemas.openxmlformats.org/drawingml/2006/main">
                  <a:graphicData uri="http://schemas.microsoft.com/office/word/2010/wordprocessingShape">
                    <wps:wsp>
                      <wps:cNvSpPr txBox="1"/>
                      <wps:spPr>
                        <a:xfrm>
                          <a:off x="0" y="0"/>
                          <a:ext cx="6835140" cy="1276985"/>
                        </a:xfrm>
                        <a:prstGeom prst="rect">
                          <a:avLst/>
                        </a:prstGeom>
                        <a:noFill/>
                        <a:ln w="6350">
                          <a:noFill/>
                        </a:ln>
                      </wps:spPr>
                      <wps:txbx>
                        <w:txbxContent>
                          <w:p w14:paraId="4BC3E67E" w14:textId="6A82CFC3" w:rsidR="00E27F07" w:rsidRPr="00DD3C1A" w:rsidRDefault="00E27F07" w:rsidP="009E6F07">
                            <w:pPr>
                              <w:jc w:val="center"/>
                              <w:rPr>
                                <w:rFonts w:ascii="Arial" w:hAnsi="Arial" w:cs="Arial"/>
                                <w:b/>
                                <w:bCs/>
                                <w:color w:val="0070C0"/>
                                <w:sz w:val="72"/>
                                <w:szCs w:val="72"/>
                              </w:rPr>
                            </w:pPr>
                            <w:r w:rsidRPr="00DD3C1A">
                              <w:rPr>
                                <w:rFonts w:ascii="Arial" w:hAnsi="Arial" w:cs="Arial"/>
                                <w:b/>
                                <w:bCs/>
                                <w:color w:val="0070C0"/>
                                <w:sz w:val="72"/>
                                <w:szCs w:val="72"/>
                              </w:rPr>
                              <w:t>HOME OF THE PACERS AND PLAINSMEN!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100CB0" id="Text Box 3" o:spid="_x0000_s1028" type="#_x0000_t202" style="position:absolute;margin-left:.9pt;margin-top:220.8pt;width:538.2pt;height:100.5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" filled="f" stroked="f" strokeweight=".5pt">
                <v:textbox>
                  <w:txbxContent>
                    <w:p w14:paraId="4BC3E67E" w14:textId="6A82CFC3" w:rsidR="00E27F07" w:rsidRPr="00DD3C1A" w:rsidRDefault="00E27F07" w:rsidP="009E6F07">
                      <w:pPr>
                        <w:jc w:val="center"/>
                        <w:rPr>
                          <w:rFonts w:ascii="Arial" w:hAnsi="Arial" w:cs="Arial"/>
                          <w:b/>
                          <w:bCs/>
                          <w:color w:val="0070C0"/>
                          <w:sz w:val="72"/>
                          <w:szCs w:val="72"/>
                        </w:rPr>
                      </w:pPr>
                      <w:r w:rsidRPr="00DD3C1A">
                        <w:rPr>
                          <w:rFonts w:ascii="Arial" w:hAnsi="Arial" w:cs="Arial"/>
                          <w:b/>
                          <w:bCs/>
                          <w:color w:val="0070C0"/>
                          <w:sz w:val="72"/>
                          <w:szCs w:val="72"/>
                        </w:rPr>
                        <w:t>HOME OF THE PACERS AND PLAINSMEN!</w:t>
                      </w:r>
                    </w:p>
                  </w:txbxContent>
                </v:textbox>
                <w10:wrap anchorx="margin"/>
              </v:shape>
            </w:pict>
          </mc:Fallback>
        </mc:AlternateContent>
      </w:r>
      <w:r w:rsidR="002B6379">
        <w:rPr>
          <w:noProof/>
        </w:rPr>
        <mc:AlternateContent>
          <mc:Choice Requires="wps">
            <w:drawing>
              <wp:anchor distT="0" distB="0" distL="114300" distR="114300" simplePos="0" relativeHeight="251663360" behindDoc="0" locked="0" layoutInCell="1" allowOverlap="1" wp14:anchorId="473C9518" wp14:editId="7C09C45A">
                <wp:simplePos x="0" y="0"/>
                <wp:positionH relativeFrom="column">
                  <wp:posOffset>0</wp:posOffset>
                </wp:positionH>
                <wp:positionV relativeFrom="paragraph">
                  <wp:posOffset>1135438</wp:posOffset>
                </wp:positionV>
                <wp:extent cx="6835140" cy="1422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6835140" cy="1422400"/>
                        </a:xfrm>
                        <a:prstGeom prst="rect">
                          <a:avLst/>
                        </a:prstGeom>
                        <a:solidFill>
                          <a:schemeClr val="lt1"/>
                        </a:solidFill>
                        <a:ln w="6350">
                          <a:noFill/>
                        </a:ln>
                      </wps:spPr>
                      <wps:txbx>
                        <w:txbxContent>
                          <w:p w14:paraId="6286A3A7" w14:textId="77777777" w:rsidR="00E27F07" w:rsidRPr="005E4550" w:rsidRDefault="00E27F07" w:rsidP="002B6379">
                            <w:pPr>
                              <w:pStyle w:val="Title"/>
                              <w:jc w:val="center"/>
                              <w:rPr>
                                <w:rFonts w:ascii="Arial" w:hAnsi="Arial" w:cs="Arial"/>
                                <w:b/>
                                <w:bCs/>
                              </w:rPr>
                            </w:pPr>
                            <w:r w:rsidRPr="005E4550">
                              <w:rPr>
                                <w:rFonts w:ascii="Arial" w:hAnsi="Arial" w:cs="Arial"/>
                                <w:b/>
                                <w:bCs/>
                              </w:rPr>
                              <w:t>RILEY BOATWRIGHT ACT LAW ANNEX</w:t>
                            </w:r>
                          </w:p>
                          <w:p w14:paraId="62413B2C" w14:textId="77777777" w:rsidR="00E27F07" w:rsidRDefault="00E27F07" w:rsidP="002B63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3C9518" id="Text Box 4" o:spid="_x0000_s1029" type="#_x0000_t202" style="position:absolute;margin-left:0;margin-top:89.4pt;width:538.2pt;height:11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" fillcolor="white [3201]" stroked="f" strokeweight=".5pt">
                <v:textbox>
                  <w:txbxContent>
                    <w:p w14:paraId="6286A3A7" w14:textId="77777777" w:rsidR="00E27F07" w:rsidRPr="005E4550" w:rsidRDefault="00E27F07" w:rsidP="002B6379">
                      <w:pPr>
                        <w:pStyle w:val="Title"/>
                        <w:jc w:val="center"/>
                        <w:rPr>
                          <w:rFonts w:ascii="Arial" w:hAnsi="Arial" w:cs="Arial"/>
                          <w:b/>
                          <w:bCs/>
                        </w:rPr>
                      </w:pPr>
                      <w:r w:rsidRPr="005E4550">
                        <w:rPr>
                          <w:rFonts w:ascii="Arial" w:hAnsi="Arial" w:cs="Arial"/>
                          <w:b/>
                          <w:bCs/>
                        </w:rPr>
                        <w:t>RILEY BOATWRIGHT ACT LAW ANNEX</w:t>
                      </w:r>
                    </w:p>
                    <w:p w14:paraId="62413B2C" w14:textId="77777777" w:rsidR="00E27F07" w:rsidRDefault="00E27F07" w:rsidP="002B6379"/>
                  </w:txbxContent>
                </v:textbox>
              </v:shape>
            </w:pict>
          </mc:Fallback>
        </mc:AlternateContent>
      </w:r>
      <w:r w:rsidR="009E6F07">
        <w:br w:type="page"/>
      </w:r>
    </w:p>
    <w:p w14:paraId="2866C11F" w14:textId="77777777" w:rsidR="009E6F07" w:rsidRPr="00BD3238" w:rsidRDefault="009E6F07" w:rsidP="009E6F07">
      <w:pPr>
        <w:pStyle w:val="Heading1"/>
        <w:rPr>
          <w:color w:val="002060"/>
        </w:rPr>
      </w:pPr>
      <w:r w:rsidRPr="00BD3238">
        <w:rPr>
          <w:color w:val="002060"/>
        </w:rPr>
        <w:lastRenderedPageBreak/>
        <w:t xml:space="preserve">RILEY BOATWRIGHT ACT </w:t>
      </w:r>
    </w:p>
    <w:p w14:paraId="090B895F" w14:textId="77777777" w:rsidR="009E6F07" w:rsidRPr="00FF0194" w:rsidRDefault="009E6F07" w:rsidP="009E6F07">
      <w:pPr>
        <w:jc w:val="center"/>
        <w:rPr>
          <w:rFonts w:cstheme="minorHAnsi"/>
          <w:b/>
          <w:bCs/>
          <w:sz w:val="40"/>
          <w:szCs w:val="40"/>
          <w:u w:val="single"/>
        </w:rPr>
      </w:pPr>
    </w:p>
    <w:p w14:paraId="1AA1C374" w14:textId="77777777" w:rsidR="009E6F07" w:rsidRPr="00FF0194" w:rsidRDefault="009E6F07" w:rsidP="009E6F07">
      <w:pPr>
        <w:rPr>
          <w:rFonts w:eastAsia="Times New Roman" w:cstheme="minorHAnsi"/>
        </w:rPr>
      </w:pPr>
      <w:r>
        <w:rPr>
          <w:rFonts w:eastAsia="Times New Roman" w:cstheme="minorHAnsi"/>
        </w:rPr>
        <w:t xml:space="preserve">The following information is taken from </w:t>
      </w:r>
      <w:hyperlink r:id="rId9" w:history="1">
        <w:r w:rsidRPr="00AD438C">
          <w:rPr>
            <w:rStyle w:val="Hyperlink"/>
            <w:rFonts w:eastAsia="Times New Roman" w:cstheme="minorHAnsi"/>
          </w:rPr>
          <w:t>SB 1198, 2020 under 70 O.S. § 27-104</w:t>
        </w:r>
      </w:hyperlink>
    </w:p>
    <w:p w14:paraId="4AD3E69F" w14:textId="6A4677A7" w:rsidR="009E6F07" w:rsidRDefault="009E6F07" w:rsidP="009E6F07">
      <w:pPr>
        <w:rPr>
          <w:rFonts w:eastAsia="Times New Roman" w:cstheme="minorHAnsi"/>
        </w:rPr>
      </w:pPr>
      <w:r w:rsidRPr="00FF0194">
        <w:rPr>
          <w:rFonts w:eastAsia="Times New Roman" w:cstheme="minorHAnsi"/>
        </w:rPr>
        <w:t xml:space="preserve">SUBJECT: Creating the Riley Boatwright Act </w:t>
      </w:r>
    </w:p>
    <w:p w14:paraId="3E43456B" w14:textId="77777777" w:rsidR="009E6F07" w:rsidRDefault="009E6F07" w:rsidP="009E6F07">
      <w:pPr>
        <w:rPr>
          <w:rFonts w:eastAsia="Times New Roman" w:cstheme="minorHAnsi"/>
        </w:rPr>
      </w:pPr>
    </w:p>
    <w:p w14:paraId="35CAE3AD" w14:textId="77777777" w:rsidR="009E6F07" w:rsidRPr="00FF0194" w:rsidRDefault="009E6F07" w:rsidP="009E6F07">
      <w:pPr>
        <w:rPr>
          <w:rFonts w:eastAsia="Times New Roman" w:cstheme="minorHAnsi"/>
        </w:rPr>
      </w:pPr>
      <w:r w:rsidRPr="00FF0194">
        <w:rPr>
          <w:rFonts w:eastAsia="Times New Roman" w:cstheme="minorHAnsi"/>
        </w:rPr>
        <w:t xml:space="preserve">BE IT ENACTED BY THE PEOPLE OF THE STATE OF OKLAHOMA: SECTION 1. NEW LAW A new section of law to be codified in the Oklahoma Statutes as Section 27-104 of Title 70, unless there is created a duplication in numbering, reads as follows: </w:t>
      </w:r>
    </w:p>
    <w:p w14:paraId="438D3A77" w14:textId="77777777" w:rsidR="009E6F07" w:rsidRPr="00FF0194" w:rsidRDefault="009E6F07" w:rsidP="009E6F07">
      <w:pPr>
        <w:rPr>
          <w:rFonts w:eastAsia="Times New Roman" w:cstheme="minorHAnsi"/>
        </w:rPr>
      </w:pPr>
    </w:p>
    <w:p w14:paraId="1C08C02C" w14:textId="77777777" w:rsidR="009E6F07" w:rsidRPr="00E03589" w:rsidRDefault="009E6F07" w:rsidP="00924977">
      <w:pPr>
        <w:pStyle w:val="AlphaListIndent"/>
        <w:numPr>
          <w:ilvl w:val="0"/>
          <w:numId w:val="10"/>
        </w:numPr>
      </w:pPr>
      <w:r w:rsidRPr="00E03589">
        <w:t xml:space="preserve">This act shall be known and may be cited as the “Riley Boatwright Act”. </w:t>
      </w:r>
    </w:p>
    <w:p w14:paraId="16C122C4" w14:textId="77777777" w:rsidR="00E03589" w:rsidRPr="00E03589" w:rsidRDefault="00E03589" w:rsidP="00E03589">
      <w:pPr>
        <w:pStyle w:val="AlphaListIndent"/>
        <w:numPr>
          <w:ilvl w:val="0"/>
          <w:numId w:val="0"/>
        </w:numPr>
        <w:ind w:left="720"/>
      </w:pPr>
    </w:p>
    <w:p w14:paraId="0A5F7753" w14:textId="731A8402" w:rsidR="009E6F07" w:rsidRDefault="009E6F07" w:rsidP="00924977">
      <w:pPr>
        <w:pStyle w:val="AlphaListIndent"/>
        <w:numPr>
          <w:ilvl w:val="0"/>
          <w:numId w:val="10"/>
        </w:numPr>
        <w:rPr>
          <w:b/>
          <w:bCs/>
          <w:i/>
          <w:iCs/>
          <w:u w:val="single"/>
        </w:rPr>
      </w:pPr>
      <w:r w:rsidRPr="00E03589">
        <w:rPr>
          <w:b/>
          <w:bCs/>
          <w:i/>
          <w:iCs/>
          <w:u w:val="single"/>
        </w:rPr>
        <w:t xml:space="preserve">Prior to the beginning of the 2020-2021 school year, each school district board of education shall coordinate with the emergency medical services provider that serves the area in which the school district is located to develop a plan for the provision ENR. S. B. NO. 1198 Page 2 of emergency medical services at athletic events or activities held at school district facilities. </w:t>
      </w:r>
    </w:p>
    <w:p w14:paraId="54E69AFC" w14:textId="77777777" w:rsidR="00235B99" w:rsidRDefault="00235B99" w:rsidP="00235B99">
      <w:pPr>
        <w:pStyle w:val="ListParagraph"/>
        <w:rPr>
          <w:b/>
          <w:bCs/>
          <w:i/>
          <w:iCs/>
          <w:u w:val="single"/>
        </w:rPr>
      </w:pPr>
    </w:p>
    <w:p w14:paraId="0677EF33" w14:textId="77777777" w:rsidR="00235B99" w:rsidRPr="0060068F" w:rsidRDefault="00235B99" w:rsidP="00235B99">
      <w:pPr>
        <w:pStyle w:val="AlphaListIndent"/>
        <w:numPr>
          <w:ilvl w:val="0"/>
          <w:numId w:val="0"/>
        </w:numPr>
        <w:ind w:left="1080" w:hanging="360"/>
        <w:rPr>
          <w:b/>
          <w:bCs/>
          <w:i/>
          <w:iCs/>
          <w:color w:val="D1596A" w:themeColor="accent1" w:themeTint="99"/>
          <w:u w:val="single"/>
        </w:rPr>
      </w:pPr>
      <w:r w:rsidRPr="0060068F">
        <w:rPr>
          <w:b/>
          <w:bCs/>
          <w:i/>
          <w:iCs/>
          <w:color w:val="D1596A" w:themeColor="accent1" w:themeTint="99"/>
          <w:u w:val="single"/>
        </w:rPr>
        <w:t>Home Football Games:</w:t>
      </w:r>
    </w:p>
    <w:p w14:paraId="1852BABF" w14:textId="77777777" w:rsidR="0060068F" w:rsidRDefault="00235B99" w:rsidP="00235B99">
      <w:pPr>
        <w:pStyle w:val="AlphaListIndent"/>
        <w:numPr>
          <w:ilvl w:val="0"/>
          <w:numId w:val="0"/>
        </w:numPr>
        <w:ind w:left="1080" w:hanging="360"/>
        <w:rPr>
          <w:rFonts w:eastAsiaTheme="minorHAnsi"/>
          <w:b/>
          <w:color w:val="D1596A" w:themeColor="accent1" w:themeTint="99"/>
          <w:szCs w:val="24"/>
        </w:rPr>
      </w:pPr>
      <w:r w:rsidRPr="0060068F">
        <w:rPr>
          <w:b/>
          <w:bCs/>
          <w:i/>
          <w:iCs/>
          <w:color w:val="D1596A" w:themeColor="accent1" w:themeTint="99"/>
          <w:u w:val="single"/>
        </w:rPr>
        <w:t xml:space="preserve">Life EMS- Dispatcher (Catherine) </w:t>
      </w:r>
      <w:r w:rsidRPr="0060068F">
        <w:rPr>
          <w:rFonts w:eastAsiaTheme="minorHAnsi"/>
          <w:b/>
          <w:color w:val="D1596A" w:themeColor="accent1" w:themeTint="99"/>
          <w:szCs w:val="24"/>
        </w:rPr>
        <w:t xml:space="preserve">580-233-2245 </w:t>
      </w:r>
    </w:p>
    <w:p w14:paraId="5B472F18" w14:textId="64B932A9" w:rsidR="00235B99" w:rsidRPr="0060068F" w:rsidRDefault="00235B99" w:rsidP="00235B99">
      <w:pPr>
        <w:pStyle w:val="AlphaListIndent"/>
        <w:numPr>
          <w:ilvl w:val="0"/>
          <w:numId w:val="0"/>
        </w:numPr>
        <w:ind w:left="1080" w:hanging="360"/>
        <w:rPr>
          <w:rFonts w:eastAsiaTheme="minorHAnsi"/>
          <w:color w:val="D1596A" w:themeColor="accent1" w:themeTint="99"/>
          <w:szCs w:val="24"/>
        </w:rPr>
      </w:pPr>
      <w:r w:rsidRPr="0060068F">
        <w:rPr>
          <w:rFonts w:eastAsiaTheme="minorHAnsi"/>
          <w:b/>
          <w:color w:val="D1596A" w:themeColor="accent1" w:themeTint="99"/>
          <w:szCs w:val="24"/>
        </w:rPr>
        <w:t xml:space="preserve">Dedicated Ambulance Service </w:t>
      </w:r>
      <w:r w:rsidR="0060068F">
        <w:rPr>
          <w:rFonts w:eastAsiaTheme="minorHAnsi"/>
          <w:b/>
          <w:color w:val="D1596A" w:themeColor="accent1" w:themeTint="99"/>
          <w:szCs w:val="24"/>
        </w:rPr>
        <w:t>@ Home Football Games</w:t>
      </w:r>
    </w:p>
    <w:p w14:paraId="44A29E82" w14:textId="77777777" w:rsidR="0060068F" w:rsidRDefault="00235B99" w:rsidP="00235B99">
      <w:pPr>
        <w:pStyle w:val="AlphaListIndent"/>
        <w:numPr>
          <w:ilvl w:val="0"/>
          <w:numId w:val="0"/>
        </w:numPr>
        <w:ind w:left="1080" w:hanging="360"/>
        <w:rPr>
          <w:b/>
          <w:bCs/>
          <w:i/>
          <w:iCs/>
          <w:color w:val="D1596A" w:themeColor="accent1" w:themeTint="99"/>
          <w:u w:val="single"/>
        </w:rPr>
      </w:pPr>
      <w:r w:rsidRPr="0060068F">
        <w:rPr>
          <w:b/>
          <w:bCs/>
          <w:i/>
          <w:iCs/>
          <w:color w:val="D1596A" w:themeColor="accent1" w:themeTint="99"/>
          <w:u w:val="single"/>
        </w:rPr>
        <w:t xml:space="preserve">Enid Police Department (Lt. Eric Holtzclaw) </w:t>
      </w:r>
      <w:r w:rsidR="0060068F" w:rsidRPr="0060068F">
        <w:rPr>
          <w:b/>
          <w:bCs/>
          <w:iCs/>
          <w:color w:val="D1596A" w:themeColor="accent1" w:themeTint="99"/>
        </w:rPr>
        <w:t>580-242-7000</w:t>
      </w:r>
    </w:p>
    <w:p w14:paraId="483ED661" w14:textId="4ED3591C" w:rsidR="00235B99" w:rsidRPr="0060068F" w:rsidRDefault="00235B99" w:rsidP="00235B99">
      <w:pPr>
        <w:pStyle w:val="AlphaListIndent"/>
        <w:numPr>
          <w:ilvl w:val="0"/>
          <w:numId w:val="0"/>
        </w:numPr>
        <w:ind w:left="1080" w:hanging="360"/>
        <w:rPr>
          <w:b/>
          <w:bCs/>
          <w:iCs/>
          <w:color w:val="D1596A" w:themeColor="accent1" w:themeTint="99"/>
        </w:rPr>
      </w:pPr>
      <w:r w:rsidRPr="0060068F">
        <w:rPr>
          <w:b/>
          <w:bCs/>
          <w:iCs/>
          <w:color w:val="D1596A" w:themeColor="accent1" w:themeTint="99"/>
        </w:rPr>
        <w:t>580-616-7047 Dedicated Police on Duty</w:t>
      </w:r>
      <w:r w:rsidR="0060068F">
        <w:rPr>
          <w:b/>
          <w:bCs/>
          <w:iCs/>
          <w:color w:val="D1596A" w:themeColor="accent1" w:themeTint="99"/>
        </w:rPr>
        <w:t xml:space="preserve"> (# varies per event)</w:t>
      </w:r>
    </w:p>
    <w:p w14:paraId="69BF38C5" w14:textId="67F1D812" w:rsidR="00235B99" w:rsidRPr="0060068F" w:rsidRDefault="00235B99" w:rsidP="00235B99">
      <w:pPr>
        <w:pStyle w:val="AlphaListIndent"/>
        <w:numPr>
          <w:ilvl w:val="0"/>
          <w:numId w:val="0"/>
        </w:numPr>
        <w:ind w:left="1080" w:hanging="360"/>
        <w:rPr>
          <w:b/>
          <w:bCs/>
          <w:i/>
          <w:iCs/>
          <w:color w:val="D1596A" w:themeColor="accent1" w:themeTint="99"/>
          <w:u w:val="single"/>
        </w:rPr>
      </w:pPr>
    </w:p>
    <w:p w14:paraId="43FB2A11" w14:textId="7337C23C" w:rsidR="00235B99" w:rsidRPr="0060068F" w:rsidRDefault="0060068F" w:rsidP="00235B99">
      <w:pPr>
        <w:pStyle w:val="AlphaListIndent"/>
        <w:numPr>
          <w:ilvl w:val="0"/>
          <w:numId w:val="0"/>
        </w:numPr>
        <w:ind w:left="1080" w:hanging="360"/>
        <w:rPr>
          <w:b/>
          <w:bCs/>
          <w:i/>
          <w:iCs/>
          <w:color w:val="D1596A" w:themeColor="accent1" w:themeTint="99"/>
          <w:u w:val="single"/>
        </w:rPr>
      </w:pPr>
      <w:r w:rsidRPr="0060068F">
        <w:rPr>
          <w:b/>
          <w:bCs/>
          <w:i/>
          <w:iCs/>
          <w:color w:val="D1596A" w:themeColor="accent1" w:themeTint="99"/>
          <w:u w:val="single"/>
        </w:rPr>
        <w:t>Other Major Home Events:</w:t>
      </w:r>
    </w:p>
    <w:p w14:paraId="0A2E45CD" w14:textId="77777777" w:rsidR="0060068F" w:rsidRDefault="0060068F" w:rsidP="0060068F">
      <w:pPr>
        <w:pStyle w:val="AlphaListIndent"/>
        <w:numPr>
          <w:ilvl w:val="0"/>
          <w:numId w:val="0"/>
        </w:numPr>
        <w:ind w:left="1080" w:hanging="360"/>
        <w:rPr>
          <w:b/>
          <w:bCs/>
          <w:i/>
          <w:iCs/>
          <w:color w:val="D1596A" w:themeColor="accent1" w:themeTint="99"/>
          <w:u w:val="single"/>
        </w:rPr>
      </w:pPr>
      <w:r w:rsidRPr="0060068F">
        <w:rPr>
          <w:b/>
          <w:bCs/>
          <w:i/>
          <w:iCs/>
          <w:color w:val="D1596A" w:themeColor="accent1" w:themeTint="99"/>
          <w:u w:val="single"/>
        </w:rPr>
        <w:t xml:space="preserve">Enid Police Department (Lt. Eric Holtzclaw) </w:t>
      </w:r>
      <w:r w:rsidRPr="0060068F">
        <w:rPr>
          <w:b/>
          <w:bCs/>
          <w:iCs/>
          <w:color w:val="D1596A" w:themeColor="accent1" w:themeTint="99"/>
        </w:rPr>
        <w:t>580-242-7000</w:t>
      </w:r>
    </w:p>
    <w:p w14:paraId="118F0E7A" w14:textId="7CE748D6" w:rsidR="0060068F" w:rsidRPr="0060068F" w:rsidRDefault="0060068F" w:rsidP="0060068F">
      <w:pPr>
        <w:pStyle w:val="AlphaListIndent"/>
        <w:numPr>
          <w:ilvl w:val="0"/>
          <w:numId w:val="0"/>
        </w:numPr>
        <w:ind w:left="1080" w:hanging="360"/>
        <w:rPr>
          <w:b/>
          <w:bCs/>
          <w:iCs/>
          <w:color w:val="D1596A" w:themeColor="accent1" w:themeTint="99"/>
        </w:rPr>
      </w:pPr>
      <w:r w:rsidRPr="0060068F">
        <w:rPr>
          <w:b/>
          <w:bCs/>
          <w:iCs/>
          <w:color w:val="D1596A" w:themeColor="accent1" w:themeTint="99"/>
        </w:rPr>
        <w:t>580-616-7047 Dedicated Police on Duty</w:t>
      </w:r>
      <w:r>
        <w:rPr>
          <w:b/>
          <w:bCs/>
          <w:iCs/>
          <w:color w:val="D1596A" w:themeColor="accent1" w:themeTint="99"/>
        </w:rPr>
        <w:t xml:space="preserve"> (# varies per event)</w:t>
      </w:r>
    </w:p>
    <w:p w14:paraId="3D2362B8" w14:textId="77777777" w:rsidR="0060068F" w:rsidRPr="00E03589" w:rsidRDefault="0060068F" w:rsidP="00235B99">
      <w:pPr>
        <w:pStyle w:val="AlphaListIndent"/>
        <w:numPr>
          <w:ilvl w:val="0"/>
          <w:numId w:val="0"/>
        </w:numPr>
        <w:ind w:left="1080" w:hanging="360"/>
        <w:rPr>
          <w:b/>
          <w:bCs/>
          <w:i/>
          <w:iCs/>
          <w:u w:val="single"/>
        </w:rPr>
      </w:pPr>
    </w:p>
    <w:p w14:paraId="0B714E86" w14:textId="77777777" w:rsidR="009E6F07" w:rsidRPr="00E03589" w:rsidRDefault="009E6F07" w:rsidP="00E03589">
      <w:pPr>
        <w:pStyle w:val="AlphaListIndent"/>
        <w:numPr>
          <w:ilvl w:val="0"/>
          <w:numId w:val="0"/>
        </w:numPr>
        <w:ind w:left="720"/>
        <w:rPr>
          <w:b/>
          <w:bCs/>
          <w:i/>
          <w:iCs/>
          <w:u w:val="single"/>
        </w:rPr>
      </w:pPr>
    </w:p>
    <w:p w14:paraId="14DE13F8" w14:textId="77777777" w:rsidR="009E6F07" w:rsidRPr="00E03589" w:rsidRDefault="009E6F07" w:rsidP="00924977">
      <w:pPr>
        <w:pStyle w:val="AlphaListIndent"/>
        <w:numPr>
          <w:ilvl w:val="0"/>
          <w:numId w:val="10"/>
        </w:numPr>
        <w:rPr>
          <w:b/>
          <w:bCs/>
          <w:i/>
          <w:iCs/>
          <w:u w:val="single"/>
        </w:rPr>
      </w:pPr>
      <w:r w:rsidRPr="00E03589">
        <w:rPr>
          <w:b/>
          <w:bCs/>
          <w:i/>
          <w:iCs/>
          <w:u w:val="single"/>
        </w:rPr>
        <w:t xml:space="preserve">The plan developed pursuant to subsection B of this section shall be reviewed and updated annually as appropriate and placed on file with the school district and the emergency medical services provider. SECTION 2. This act shall become effective July 1, 2020. </w:t>
      </w:r>
    </w:p>
    <w:p w14:paraId="26B0C7CB" w14:textId="77777777" w:rsidR="009E6F07" w:rsidRDefault="009E6F07" w:rsidP="009E6F07"/>
    <w:p w14:paraId="408076CE" w14:textId="09C6C1C2" w:rsidR="009E6F07" w:rsidRPr="00FA51ED" w:rsidRDefault="009E6F07" w:rsidP="00C367AB">
      <w:pPr>
        <w:rPr>
          <w:rFonts w:cstheme="minorHAnsi"/>
          <w:b/>
          <w:bCs/>
          <w:sz w:val="40"/>
          <w:szCs w:val="40"/>
          <w:u w:val="single"/>
        </w:rPr>
      </w:pPr>
      <w:r>
        <w:br w:type="page"/>
      </w:r>
      <w:sdt>
        <w:sdtPr>
          <w:rPr>
            <w:rFonts w:cstheme="minorHAnsi"/>
            <w:b/>
            <w:bCs/>
            <w:sz w:val="40"/>
            <w:szCs w:val="40"/>
            <w:u w:val="single"/>
          </w:rPr>
          <w:alias w:val="School Name"/>
          <w:tag w:val="School Name"/>
          <w:id w:val="998227938"/>
          <w:placeholder>
            <w:docPart w:val="B9DD8C6030DD4169A4DB81B7736E89BB"/>
          </w:placeholder>
          <w:dataBinding w:prefixMappings="xmlns:ns0='http://schemas.openxmlformats.org/officeDocument/2006/extended-properties' " w:xpath="/ns0:Properties[1]/ns0:Company[1]" w:storeItemID="{6668398D-A668-4E3E-A5EB-62B293D839F1}"/>
          <w15:appearance w15:val="hidden"/>
          <w:text/>
        </w:sdtPr>
        <w:sdtEndPr/>
        <w:sdtContent>
          <w:r w:rsidR="00801A01">
            <w:rPr>
              <w:rFonts w:cstheme="minorHAnsi"/>
              <w:b/>
              <w:bCs/>
              <w:sz w:val="40"/>
              <w:szCs w:val="40"/>
              <w:u w:val="single"/>
            </w:rPr>
            <w:t>Enid High School</w:t>
          </w:r>
        </w:sdtContent>
      </w:sdt>
      <w:r w:rsidRPr="00FA51ED">
        <w:rPr>
          <w:rFonts w:cstheme="minorHAnsi"/>
          <w:b/>
          <w:bCs/>
          <w:sz w:val="40"/>
          <w:szCs w:val="40"/>
          <w:u w:val="single"/>
        </w:rPr>
        <w:t xml:space="preserve"> </w:t>
      </w:r>
    </w:p>
    <w:p w14:paraId="1B5A9B2C" w14:textId="77777777" w:rsidR="009E6F07" w:rsidRPr="008F41C1" w:rsidRDefault="009E6F07" w:rsidP="008F41C1">
      <w:pPr>
        <w:pStyle w:val="Heading1"/>
      </w:pPr>
      <w:r w:rsidRPr="008F41C1">
        <w:t>Riley Boatwright Act Compliance</w:t>
      </w:r>
    </w:p>
    <w:p w14:paraId="7DFFB4C2" w14:textId="77777777" w:rsidR="009E6F07" w:rsidRPr="00FF0194" w:rsidRDefault="009E6F07" w:rsidP="009E6F07">
      <w:pPr>
        <w:jc w:val="center"/>
        <w:rPr>
          <w:rFonts w:cstheme="minorHAnsi"/>
          <w:b/>
          <w:bCs/>
          <w:sz w:val="20"/>
          <w:szCs w:val="20"/>
          <w:u w:val="single"/>
        </w:rPr>
      </w:pPr>
    </w:p>
    <w:p w14:paraId="55C66525" w14:textId="4B4A559C" w:rsidR="009E6F07" w:rsidRDefault="00C50DAE" w:rsidP="009E6F07">
      <w:pPr>
        <w:rPr>
          <w:rFonts w:cstheme="minorHAnsi"/>
        </w:rPr>
      </w:pPr>
      <w:sdt>
        <w:sdtPr>
          <w:rPr>
            <w:rFonts w:cstheme="minorHAnsi"/>
          </w:rPr>
          <w:alias w:val="School Name"/>
          <w:tag w:val="School Name"/>
          <w:id w:val="-1185754558"/>
          <w:placeholder>
            <w:docPart w:val="82BC947EA05F4AB29156FAD724F688F9"/>
          </w:placeholder>
          <w:dataBinding w:prefixMappings="xmlns:ns0='http://schemas.openxmlformats.org/officeDocument/2006/extended-properties' " w:xpath="/ns0:Properties[1]/ns0:Company[1]" w:storeItemID="{6668398D-A668-4E3E-A5EB-62B293D839F1}"/>
          <w15:color w:val="FF0000"/>
          <w:text/>
        </w:sdtPr>
        <w:sdtEndPr/>
        <w:sdtContent>
          <w:r w:rsidR="00801A01">
            <w:rPr>
              <w:rFonts w:cstheme="minorHAnsi"/>
            </w:rPr>
            <w:t>Enid High School</w:t>
          </w:r>
        </w:sdtContent>
      </w:sdt>
      <w:r w:rsidR="009E6F07" w:rsidRPr="00FF0194">
        <w:rPr>
          <w:rFonts w:cstheme="minorHAnsi"/>
        </w:rPr>
        <w:t xml:space="preserve"> has developed a plan for emergencies at all school events.  The district has collaborated with the local/responding EMT </w:t>
      </w:r>
      <w:r w:rsidR="003F087E">
        <w:rPr>
          <w:rFonts w:cstheme="minorHAnsi"/>
        </w:rPr>
        <w:t>Life EMS/Enid Police</w:t>
      </w:r>
      <w:r w:rsidR="009E6F07" w:rsidRPr="00FF0194">
        <w:rPr>
          <w:rFonts w:cstheme="minorHAnsi"/>
        </w:rPr>
        <w:t xml:space="preserve"> on </w:t>
      </w:r>
      <w:r w:rsidR="003F087E">
        <w:rPr>
          <w:rFonts w:cstheme="minorHAnsi"/>
        </w:rPr>
        <w:t>9/16/20</w:t>
      </w:r>
      <w:r w:rsidR="009E6F07" w:rsidRPr="00FF0194">
        <w:rPr>
          <w:rFonts w:cstheme="minorHAnsi"/>
        </w:rPr>
        <w:t>.</w:t>
      </w:r>
    </w:p>
    <w:p w14:paraId="37232139" w14:textId="77777777" w:rsidR="009E6F07" w:rsidRDefault="009E6F07" w:rsidP="009E6F07">
      <w:pPr>
        <w:rPr>
          <w:rFonts w:cstheme="minorHAnsi"/>
        </w:rPr>
      </w:pPr>
    </w:p>
    <w:p w14:paraId="3A945A30" w14:textId="77777777" w:rsidR="001557EB" w:rsidRPr="001557EB" w:rsidRDefault="001557EB" w:rsidP="001557EB">
      <w:pPr>
        <w:widowControl w:val="0"/>
        <w:autoSpaceDE w:val="0"/>
        <w:autoSpaceDN w:val="0"/>
        <w:spacing w:before="17"/>
        <w:ind w:left="2646" w:right="2315"/>
        <w:jc w:val="center"/>
        <w:rPr>
          <w:rFonts w:ascii="Times New Roman" w:eastAsia="Times New Roman" w:hAnsi="Times New Roman" w:cs="Times New Roman"/>
          <w:b/>
          <w:bCs/>
          <w:color w:val="323E4F"/>
          <w:sz w:val="44"/>
          <w:szCs w:val="44"/>
        </w:rPr>
      </w:pPr>
      <w:r w:rsidRPr="001557EB">
        <w:rPr>
          <w:rFonts w:ascii="Times New Roman" w:eastAsia="Times New Roman" w:hAnsi="Times New Roman" w:cs="Times New Roman"/>
          <w:b/>
          <w:bCs/>
          <w:color w:val="323E4F"/>
          <w:sz w:val="44"/>
          <w:szCs w:val="44"/>
        </w:rPr>
        <w:t>ENID ATHLETICS</w:t>
      </w:r>
    </w:p>
    <w:p w14:paraId="6854C418" w14:textId="79A70A75" w:rsidR="001557EB" w:rsidRPr="001557EB" w:rsidRDefault="001557EB" w:rsidP="001557EB">
      <w:pPr>
        <w:widowControl w:val="0"/>
        <w:autoSpaceDE w:val="0"/>
        <w:autoSpaceDN w:val="0"/>
        <w:spacing w:before="38"/>
        <w:ind w:left="2643" w:right="2315"/>
        <w:jc w:val="center"/>
        <w:rPr>
          <w:rFonts w:ascii="Times New Roman" w:eastAsia="Times New Roman" w:hAnsi="Times New Roman" w:cs="Times New Roman"/>
          <w:b/>
          <w:color w:val="FF0000"/>
          <w:sz w:val="28"/>
          <w:szCs w:val="22"/>
        </w:rPr>
      </w:pPr>
      <w:r w:rsidRPr="001557EB">
        <w:rPr>
          <w:rFonts w:ascii="Times New Roman" w:eastAsia="Times New Roman" w:hAnsi="Times New Roman" w:cs="Times New Roman"/>
          <w:b/>
          <w:color w:val="FF0000"/>
          <w:sz w:val="28"/>
          <w:szCs w:val="22"/>
        </w:rPr>
        <w:t>MEDICAL EMERGENCY ACTION PLAN</w:t>
      </w:r>
    </w:p>
    <w:p w14:paraId="16F3B2B3" w14:textId="0579A823" w:rsidR="001557EB" w:rsidRDefault="001557EB" w:rsidP="001557EB">
      <w:pPr>
        <w:widowControl w:val="0"/>
        <w:tabs>
          <w:tab w:val="left" w:pos="4723"/>
          <w:tab w:val="left" w:pos="6883"/>
        </w:tabs>
        <w:autoSpaceDE w:val="0"/>
        <w:autoSpaceDN w:val="0"/>
        <w:spacing w:before="26"/>
        <w:ind w:left="675"/>
        <w:jc w:val="center"/>
        <w:rPr>
          <w:rFonts w:ascii="Times New Roman" w:eastAsia="Times New Roman" w:hAnsi="Times New Roman" w:cs="Times New Roman"/>
          <w:szCs w:val="22"/>
        </w:rPr>
      </w:pPr>
      <w:r w:rsidRPr="001557EB">
        <w:rPr>
          <w:rFonts w:ascii="Times New Roman" w:eastAsia="Times New Roman" w:hAnsi="Times New Roman" w:cs="Times New Roman"/>
          <w:b/>
          <w:szCs w:val="22"/>
        </w:rPr>
        <w:t xml:space="preserve">Enid Public Schools Athletic Facilities </w:t>
      </w:r>
      <w:r w:rsidRPr="001557EB">
        <w:rPr>
          <w:rFonts w:ascii="Times New Roman" w:eastAsia="Times New Roman" w:hAnsi="Times New Roman" w:cs="Times New Roman"/>
          <w:b/>
          <w:szCs w:val="22"/>
        </w:rPr>
        <w:tab/>
        <w:t>Year:</w:t>
      </w:r>
      <w:r w:rsidRPr="001557EB">
        <w:rPr>
          <w:rFonts w:ascii="Times New Roman" w:eastAsia="Times New Roman" w:hAnsi="Times New Roman" w:cs="Times New Roman"/>
          <w:b/>
          <w:spacing w:val="-1"/>
          <w:szCs w:val="22"/>
        </w:rPr>
        <w:t xml:space="preserve"> </w:t>
      </w:r>
      <w:r w:rsidR="006A2D6D">
        <w:rPr>
          <w:rFonts w:ascii="Times New Roman" w:eastAsia="Times New Roman" w:hAnsi="Times New Roman" w:cs="Times New Roman"/>
          <w:szCs w:val="22"/>
        </w:rPr>
        <w:t>21-23</w:t>
      </w:r>
    </w:p>
    <w:p w14:paraId="3567C10D" w14:textId="6865CEBC" w:rsidR="001557EB" w:rsidRDefault="001557EB" w:rsidP="001557EB">
      <w:pPr>
        <w:widowControl w:val="0"/>
        <w:tabs>
          <w:tab w:val="left" w:pos="4723"/>
          <w:tab w:val="left" w:pos="6883"/>
        </w:tabs>
        <w:autoSpaceDE w:val="0"/>
        <w:autoSpaceDN w:val="0"/>
        <w:spacing w:before="26"/>
        <w:ind w:left="675"/>
        <w:jc w:val="center"/>
        <w:rPr>
          <w:rFonts w:ascii="Times New Roman" w:eastAsia="Times New Roman" w:hAnsi="Times New Roman" w:cs="Times New Roman"/>
          <w:szCs w:val="22"/>
        </w:rPr>
      </w:pPr>
    </w:p>
    <w:p w14:paraId="69C592FF" w14:textId="3B35DE08" w:rsidR="001557EB" w:rsidRDefault="001557EB" w:rsidP="001557EB">
      <w:pPr>
        <w:widowControl w:val="0"/>
        <w:tabs>
          <w:tab w:val="left" w:pos="4723"/>
          <w:tab w:val="left" w:pos="6883"/>
        </w:tabs>
        <w:autoSpaceDE w:val="0"/>
        <w:autoSpaceDN w:val="0"/>
        <w:spacing w:before="26"/>
        <w:rPr>
          <w:rFonts w:ascii="Times New Roman" w:eastAsia="Times New Roman" w:hAnsi="Times New Roman" w:cs="Times New Roman"/>
          <w:szCs w:val="22"/>
        </w:rPr>
      </w:pPr>
      <w:r w:rsidRPr="001557EB">
        <w:rPr>
          <w:rFonts w:ascii="Times New Roman" w:eastAsia="Times New Roman" w:hAnsi="Times New Roman" w:cs="Times New Roman"/>
          <w:szCs w:val="22"/>
        </w:rPr>
        <w:t>Emergency situations may arise at any time during athletic events. Immediate action is necessary to provide the best possible care for participants. Having an established plan reduces confusion, provides for a more expedient response, and ultimatel</w:t>
      </w:r>
      <w:bookmarkStart w:id="0" w:name="_GoBack"/>
      <w:bookmarkEnd w:id="0"/>
      <w:r w:rsidRPr="001557EB">
        <w:rPr>
          <w:rFonts w:ascii="Times New Roman" w:eastAsia="Times New Roman" w:hAnsi="Times New Roman" w:cs="Times New Roman"/>
          <w:szCs w:val="22"/>
        </w:rPr>
        <w:t>y promotes the best outcomes for students and their families.</w:t>
      </w:r>
    </w:p>
    <w:p w14:paraId="1C93B6CB" w14:textId="69D85413" w:rsidR="001557EB" w:rsidRDefault="001557EB" w:rsidP="001557EB">
      <w:pPr>
        <w:widowControl w:val="0"/>
        <w:tabs>
          <w:tab w:val="left" w:pos="4723"/>
          <w:tab w:val="left" w:pos="6883"/>
        </w:tabs>
        <w:autoSpaceDE w:val="0"/>
        <w:autoSpaceDN w:val="0"/>
        <w:spacing w:before="26"/>
        <w:ind w:left="675"/>
        <w:rPr>
          <w:rFonts w:ascii="Times New Roman" w:eastAsia="Times New Roman" w:hAnsi="Times New Roman" w:cs="Times New Roman"/>
          <w:szCs w:val="22"/>
        </w:rPr>
      </w:pPr>
    </w:p>
    <w:p w14:paraId="2B1E3DF0" w14:textId="54BD734B" w:rsidR="001557EB" w:rsidRPr="001557EB" w:rsidRDefault="001557EB" w:rsidP="001557EB">
      <w:pPr>
        <w:widowControl w:val="0"/>
        <w:tabs>
          <w:tab w:val="left" w:pos="4723"/>
          <w:tab w:val="left" w:pos="6883"/>
        </w:tabs>
        <w:autoSpaceDE w:val="0"/>
        <w:autoSpaceDN w:val="0"/>
        <w:spacing w:before="26"/>
        <w:rPr>
          <w:rFonts w:ascii="Times New Roman" w:eastAsia="Times New Roman" w:hAnsi="Times New Roman" w:cs="Times New Roman"/>
          <w:b/>
          <w:szCs w:val="22"/>
        </w:rPr>
      </w:pPr>
      <w:r w:rsidRPr="001557EB">
        <w:rPr>
          <w:rFonts w:ascii="Times New Roman" w:eastAsia="Times New Roman" w:hAnsi="Times New Roman" w:cs="Times New Roman"/>
          <w:b/>
          <w:szCs w:val="22"/>
        </w:rPr>
        <w:t>What constitutes an Emergency?</w:t>
      </w:r>
    </w:p>
    <w:p w14:paraId="3AC6B952" w14:textId="77777777" w:rsidR="001557EB" w:rsidRDefault="001557EB" w:rsidP="001557EB">
      <w:r>
        <w:t xml:space="preserve">An emergency is the need for emergency medical services to provide evaluation and/or transportation of an athlete. It is important to provide coordination between school staff to provide the most effective response. While it is impossible to anticipate every situation which might occur, staff should always err on the side of student safety. Situations where 911 should </w:t>
      </w:r>
      <w:r>
        <w:rPr>
          <w:i/>
          <w:iCs/>
        </w:rPr>
        <w:t xml:space="preserve">always </w:t>
      </w:r>
      <w:r>
        <w:t>be called are when an athlete:</w:t>
      </w:r>
    </w:p>
    <w:p w14:paraId="74C04166" w14:textId="77777777" w:rsidR="001557EB" w:rsidRDefault="001557EB" w:rsidP="001557EB"/>
    <w:p w14:paraId="0E99E942" w14:textId="77777777" w:rsidR="001557EB" w:rsidRDefault="001557EB" w:rsidP="00924977">
      <w:pPr>
        <w:pStyle w:val="ListParagraph"/>
        <w:numPr>
          <w:ilvl w:val="0"/>
          <w:numId w:val="1"/>
        </w:numPr>
        <w:spacing w:after="160" w:line="259" w:lineRule="auto"/>
      </w:pPr>
      <w:r>
        <w:t>is not breathing</w:t>
      </w:r>
    </w:p>
    <w:p w14:paraId="41963E8D" w14:textId="77777777" w:rsidR="001557EB" w:rsidRDefault="001557EB" w:rsidP="00924977">
      <w:pPr>
        <w:pStyle w:val="ListParagraph"/>
        <w:numPr>
          <w:ilvl w:val="0"/>
          <w:numId w:val="1"/>
        </w:numPr>
        <w:spacing w:after="160" w:line="259" w:lineRule="auto"/>
      </w:pPr>
      <w:r>
        <w:t>has lost consciousness</w:t>
      </w:r>
    </w:p>
    <w:p w14:paraId="3BEA7C31" w14:textId="77777777" w:rsidR="001557EB" w:rsidRDefault="001557EB" w:rsidP="00924977">
      <w:pPr>
        <w:pStyle w:val="ListParagraph"/>
        <w:numPr>
          <w:ilvl w:val="0"/>
          <w:numId w:val="1"/>
        </w:numPr>
        <w:spacing w:after="160" w:line="259" w:lineRule="auto"/>
      </w:pPr>
      <w:r>
        <w:t xml:space="preserve">has a suspected neck or back </w:t>
      </w:r>
      <w:proofErr w:type="gramStart"/>
      <w:r>
        <w:t>injury</w:t>
      </w:r>
      <w:proofErr w:type="gramEnd"/>
    </w:p>
    <w:p w14:paraId="2DAB3CE4" w14:textId="77777777" w:rsidR="001557EB" w:rsidRDefault="001557EB" w:rsidP="00924977">
      <w:pPr>
        <w:pStyle w:val="ListParagraph"/>
        <w:numPr>
          <w:ilvl w:val="0"/>
          <w:numId w:val="1"/>
        </w:numPr>
        <w:spacing w:after="160" w:line="259" w:lineRule="auto"/>
      </w:pPr>
      <w:r>
        <w:t xml:space="preserve">has an open fracture (bone through the </w:t>
      </w:r>
      <w:proofErr w:type="gramStart"/>
      <w:r>
        <w:t>skin)</w:t>
      </w:r>
      <w:proofErr w:type="gramEnd"/>
    </w:p>
    <w:p w14:paraId="1D4BCF8C" w14:textId="77777777" w:rsidR="001557EB" w:rsidRDefault="001557EB" w:rsidP="00924977">
      <w:pPr>
        <w:pStyle w:val="ListParagraph"/>
        <w:numPr>
          <w:ilvl w:val="0"/>
          <w:numId w:val="1"/>
        </w:numPr>
        <w:spacing w:after="160" w:line="259" w:lineRule="auto"/>
      </w:pPr>
      <w:r>
        <w:t>has severe heat exhaustion or heat stroke</w:t>
      </w:r>
    </w:p>
    <w:p w14:paraId="0065E3BD" w14:textId="77777777" w:rsidR="001557EB" w:rsidRDefault="001557EB" w:rsidP="00924977">
      <w:pPr>
        <w:pStyle w:val="ListParagraph"/>
        <w:numPr>
          <w:ilvl w:val="0"/>
          <w:numId w:val="1"/>
        </w:numPr>
        <w:spacing w:after="160" w:line="259" w:lineRule="auto"/>
      </w:pPr>
      <w:r>
        <w:t>has severe bleeding that cannot be stopped</w:t>
      </w:r>
    </w:p>
    <w:p w14:paraId="5FDE6DC6" w14:textId="116F6CBB" w:rsidR="001557EB" w:rsidRDefault="001557EB" w:rsidP="00924977">
      <w:pPr>
        <w:pStyle w:val="ListParagraph"/>
        <w:numPr>
          <w:ilvl w:val="0"/>
          <w:numId w:val="1"/>
        </w:numPr>
        <w:spacing w:after="160" w:line="259" w:lineRule="auto"/>
      </w:pPr>
      <w:r>
        <w:t>has any condition which staff feel is a concern and beyond their ability to treat</w:t>
      </w:r>
    </w:p>
    <w:p w14:paraId="20CFAC0E" w14:textId="2A489E6A" w:rsidR="001557EB" w:rsidRDefault="001557EB" w:rsidP="001557EB">
      <w:r>
        <w:t xml:space="preserve">The </w:t>
      </w:r>
      <w:r w:rsidRPr="001557EB">
        <w:rPr>
          <w:b/>
        </w:rPr>
        <w:t>Chain of Command for Athletic Medical Emergencies</w:t>
      </w:r>
      <w:r>
        <w:t xml:space="preserve"> for Enid Public</w:t>
      </w:r>
      <w:r w:rsidRPr="006C4FB0">
        <w:t xml:space="preserve"> Schools</w:t>
      </w:r>
      <w:r>
        <w:t xml:space="preserve"> is:</w:t>
      </w:r>
    </w:p>
    <w:p w14:paraId="5A0860C3" w14:textId="7BF2888A" w:rsidR="001557EB" w:rsidRPr="006C23B0" w:rsidRDefault="001557EB" w:rsidP="001557EB">
      <w:pPr>
        <w:pStyle w:val="BulletedList"/>
      </w:pPr>
      <w:r w:rsidRPr="006C23B0">
        <w:t xml:space="preserve">Team </w:t>
      </w:r>
      <w:r w:rsidRPr="00D94320">
        <w:t>Physician</w:t>
      </w:r>
      <w:r w:rsidR="00013355">
        <w:t xml:space="preserve"> (If Available)</w:t>
      </w:r>
    </w:p>
    <w:p w14:paraId="0E750437" w14:textId="77777777" w:rsidR="001557EB" w:rsidRPr="006C23B0" w:rsidRDefault="001557EB" w:rsidP="001557EB">
      <w:pPr>
        <w:pStyle w:val="BulletedList"/>
      </w:pPr>
      <w:r w:rsidRPr="006C23B0">
        <w:t>Certified Athletic Trainer</w:t>
      </w:r>
    </w:p>
    <w:p w14:paraId="3A2F709F" w14:textId="77777777" w:rsidR="001557EB" w:rsidRPr="006C23B0" w:rsidRDefault="001557EB" w:rsidP="001557EB">
      <w:pPr>
        <w:pStyle w:val="BulletedList"/>
      </w:pPr>
      <w:r w:rsidRPr="006C23B0">
        <w:t>Athletic Director</w:t>
      </w:r>
    </w:p>
    <w:p w14:paraId="490057E8" w14:textId="77777777" w:rsidR="001557EB" w:rsidRPr="006C23B0" w:rsidRDefault="001557EB" w:rsidP="001557EB">
      <w:pPr>
        <w:pStyle w:val="BulletedList"/>
      </w:pPr>
      <w:r w:rsidRPr="006C23B0">
        <w:t>Administrator</w:t>
      </w:r>
    </w:p>
    <w:p w14:paraId="2D393873" w14:textId="77777777" w:rsidR="001557EB" w:rsidRPr="006C23B0" w:rsidRDefault="001557EB" w:rsidP="001557EB">
      <w:pPr>
        <w:pStyle w:val="BulletedList"/>
      </w:pPr>
      <w:r w:rsidRPr="006C23B0">
        <w:t>Head Coach</w:t>
      </w:r>
    </w:p>
    <w:p w14:paraId="07374D1A" w14:textId="77777777" w:rsidR="001557EB" w:rsidRPr="006C23B0" w:rsidRDefault="001557EB" w:rsidP="001557EB">
      <w:pPr>
        <w:pStyle w:val="BulletedList"/>
      </w:pPr>
      <w:r w:rsidRPr="006C23B0">
        <w:t>Assistant Coach</w:t>
      </w:r>
    </w:p>
    <w:p w14:paraId="6F959032" w14:textId="77777777" w:rsidR="001557EB" w:rsidRPr="006C23B0" w:rsidRDefault="001557EB" w:rsidP="001557EB">
      <w:pPr>
        <w:pStyle w:val="BulletedList"/>
      </w:pPr>
      <w:r w:rsidRPr="006C23B0">
        <w:t>Student Athletic Trainers</w:t>
      </w:r>
    </w:p>
    <w:p w14:paraId="57C9BF61" w14:textId="77777777" w:rsidR="001557EB" w:rsidRPr="006C23B0" w:rsidRDefault="001557EB" w:rsidP="001557EB">
      <w:pPr>
        <w:pStyle w:val="BulletedList"/>
      </w:pPr>
      <w:r w:rsidRPr="006C23B0">
        <w:t>Other Athletes</w:t>
      </w:r>
    </w:p>
    <w:p w14:paraId="3683C447" w14:textId="77777777" w:rsidR="00206E5D" w:rsidRDefault="00206E5D" w:rsidP="001A725F"/>
    <w:p w14:paraId="41363C15" w14:textId="77777777" w:rsidR="00206E5D" w:rsidRDefault="00206E5D" w:rsidP="001A725F"/>
    <w:p w14:paraId="52840270" w14:textId="77777777" w:rsidR="00206E5D" w:rsidRDefault="00206E5D" w:rsidP="001A725F"/>
    <w:p w14:paraId="7AAB0285" w14:textId="2D5E55C9" w:rsidR="001557EB" w:rsidRDefault="001557EB" w:rsidP="001A725F">
      <w:r>
        <w:lastRenderedPageBreak/>
        <w:t xml:space="preserve">While chain of command may differ for other aspects of the school response such as public information, </w:t>
      </w:r>
      <w:r w:rsidRPr="002B3DDB">
        <w:rPr>
          <w:b/>
        </w:rPr>
        <w:t>this is specific to decisions made for the medical response and the medical well-being of the athlete</w:t>
      </w:r>
      <w:r>
        <w:t xml:space="preserve">. To avoid confusion there must be a designated individual in charge to make decisions about the care the athlete receives. </w:t>
      </w:r>
    </w:p>
    <w:p w14:paraId="5E5B7DA7" w14:textId="2217E55C" w:rsidR="00C367AB" w:rsidRDefault="00C367AB" w:rsidP="00C367AB">
      <w:r w:rsidRPr="00C54B42">
        <w:rPr>
          <w:rStyle w:val="Emphasis"/>
        </w:rPr>
        <w:t>Emergency Personnel:</w:t>
      </w:r>
      <w:r>
        <w:rPr>
          <w:b/>
          <w:bCs/>
        </w:rPr>
        <w:t xml:space="preserve"> </w:t>
      </w:r>
      <w:r>
        <w:t xml:space="preserve">Athletic Trainer, Athletic Director, Coaches, On Duty Administrator, Student Athletic Trainers. </w:t>
      </w:r>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5BA53D3E" w14:textId="77777777" w:rsidR="001557EB" w:rsidRPr="001557EB" w:rsidRDefault="001557EB" w:rsidP="001557EB">
      <w:pPr>
        <w:widowControl w:val="0"/>
        <w:tabs>
          <w:tab w:val="left" w:pos="4723"/>
          <w:tab w:val="left" w:pos="6883"/>
        </w:tabs>
        <w:autoSpaceDE w:val="0"/>
        <w:autoSpaceDN w:val="0"/>
        <w:spacing w:before="26"/>
        <w:ind w:left="675"/>
        <w:jc w:val="center"/>
        <w:rPr>
          <w:rFonts w:ascii="Times New Roman" w:eastAsia="Times New Roman" w:hAnsi="Times New Roman" w:cs="Times New Roman"/>
          <w:szCs w:val="22"/>
        </w:rPr>
      </w:pPr>
    </w:p>
    <w:p w14:paraId="1559E871" w14:textId="77777777" w:rsidR="001557EB" w:rsidRPr="001557EB" w:rsidRDefault="001557EB" w:rsidP="001557EB">
      <w:pPr>
        <w:widowControl w:val="0"/>
        <w:autoSpaceDE w:val="0"/>
        <w:autoSpaceDN w:val="0"/>
        <w:ind w:left="675"/>
        <w:outlineLvl w:val="0"/>
        <w:rPr>
          <w:rFonts w:ascii="Times New Roman" w:eastAsia="Times New Roman" w:hAnsi="Times New Roman" w:cs="Times New Roman"/>
          <w:b/>
          <w:bCs/>
        </w:rPr>
      </w:pPr>
      <w:r w:rsidRPr="001557EB">
        <w:rPr>
          <w:rFonts w:ascii="Times New Roman" w:eastAsia="Times New Roman" w:hAnsi="Times New Roman" w:cs="Times New Roman"/>
          <w:b/>
          <w:bCs/>
        </w:rPr>
        <w:t>Emergency Protocol:</w:t>
      </w:r>
    </w:p>
    <w:p w14:paraId="3536F53E" w14:textId="77777777" w:rsidR="001557EB" w:rsidRPr="001557EB" w:rsidRDefault="001557EB" w:rsidP="00924977">
      <w:pPr>
        <w:widowControl w:val="0"/>
        <w:numPr>
          <w:ilvl w:val="0"/>
          <w:numId w:val="11"/>
        </w:numPr>
        <w:tabs>
          <w:tab w:val="left" w:pos="1484"/>
        </w:tabs>
        <w:autoSpaceDE w:val="0"/>
        <w:autoSpaceDN w:val="0"/>
        <w:spacing w:before="17"/>
        <w:rPr>
          <w:rFonts w:ascii="Times New Roman" w:eastAsia="Times New Roman" w:hAnsi="Times New Roman" w:cs="Times New Roman"/>
          <w:szCs w:val="22"/>
        </w:rPr>
      </w:pPr>
      <w:r w:rsidRPr="001557EB">
        <w:rPr>
          <w:rFonts w:ascii="Times New Roman" w:eastAsia="Times New Roman" w:hAnsi="Times New Roman" w:cs="Times New Roman"/>
          <w:szCs w:val="22"/>
        </w:rPr>
        <w:t>First person to arrive on scene provides initial</w:t>
      </w:r>
      <w:r w:rsidRPr="001557EB">
        <w:rPr>
          <w:rFonts w:ascii="Times New Roman" w:eastAsia="Times New Roman" w:hAnsi="Times New Roman" w:cs="Times New Roman"/>
          <w:spacing w:val="-2"/>
          <w:szCs w:val="22"/>
        </w:rPr>
        <w:t xml:space="preserve"> </w:t>
      </w:r>
      <w:r w:rsidRPr="001557EB">
        <w:rPr>
          <w:rFonts w:ascii="Times New Roman" w:eastAsia="Times New Roman" w:hAnsi="Times New Roman" w:cs="Times New Roman"/>
          <w:szCs w:val="22"/>
        </w:rPr>
        <w:t>care.</w:t>
      </w:r>
    </w:p>
    <w:p w14:paraId="186B1C39" w14:textId="77777777" w:rsidR="001557EB" w:rsidRPr="001557EB" w:rsidRDefault="001557EB" w:rsidP="00924977">
      <w:pPr>
        <w:widowControl w:val="0"/>
        <w:numPr>
          <w:ilvl w:val="0"/>
          <w:numId w:val="11"/>
        </w:numPr>
        <w:tabs>
          <w:tab w:val="left" w:pos="1484"/>
        </w:tabs>
        <w:autoSpaceDE w:val="0"/>
        <w:autoSpaceDN w:val="0"/>
        <w:rPr>
          <w:rFonts w:ascii="Times New Roman" w:eastAsia="Times New Roman" w:hAnsi="Times New Roman" w:cs="Times New Roman"/>
          <w:szCs w:val="22"/>
        </w:rPr>
      </w:pPr>
      <w:r w:rsidRPr="001557EB">
        <w:rPr>
          <w:rFonts w:ascii="Times New Roman" w:eastAsia="Times New Roman" w:hAnsi="Times New Roman" w:cs="Times New Roman"/>
          <w:szCs w:val="22"/>
        </w:rPr>
        <w:t>Send for</w:t>
      </w:r>
      <w:r w:rsidRPr="001557EB">
        <w:rPr>
          <w:rFonts w:ascii="Times New Roman" w:eastAsia="Times New Roman" w:hAnsi="Times New Roman" w:cs="Times New Roman"/>
          <w:spacing w:val="-2"/>
          <w:szCs w:val="22"/>
        </w:rPr>
        <w:t xml:space="preserve"> </w:t>
      </w:r>
      <w:r w:rsidRPr="001557EB">
        <w:rPr>
          <w:rFonts w:ascii="Times New Roman" w:eastAsia="Times New Roman" w:hAnsi="Times New Roman" w:cs="Times New Roman"/>
          <w:szCs w:val="22"/>
        </w:rPr>
        <w:t>AED.</w:t>
      </w:r>
    </w:p>
    <w:p w14:paraId="6026823C" w14:textId="01416DFE" w:rsidR="001557EB" w:rsidRPr="001557EB" w:rsidRDefault="001557EB" w:rsidP="00924977">
      <w:pPr>
        <w:widowControl w:val="0"/>
        <w:numPr>
          <w:ilvl w:val="1"/>
          <w:numId w:val="11"/>
        </w:numPr>
        <w:tabs>
          <w:tab w:val="left" w:pos="1844"/>
        </w:tabs>
        <w:autoSpaceDE w:val="0"/>
        <w:autoSpaceDN w:val="0"/>
        <w:outlineLvl w:val="0"/>
        <w:rPr>
          <w:rFonts w:ascii="Times New Roman" w:eastAsia="Times New Roman" w:hAnsi="Times New Roman" w:cs="Times New Roman"/>
          <w:b/>
          <w:bCs/>
        </w:rPr>
      </w:pPr>
      <w:r w:rsidRPr="001557EB">
        <w:rPr>
          <w:rFonts w:ascii="Times New Roman" w:eastAsia="Times New Roman" w:hAnsi="Times New Roman" w:cs="Times New Roman"/>
          <w:bCs/>
        </w:rPr>
        <w:t xml:space="preserve">Location: </w:t>
      </w:r>
      <w:r w:rsidRPr="001557EB">
        <w:rPr>
          <w:rFonts w:ascii="Times New Roman" w:eastAsia="Times New Roman" w:hAnsi="Times New Roman" w:cs="Times New Roman"/>
          <w:b/>
          <w:bCs/>
          <w:u w:val="single"/>
        </w:rPr>
        <w:t>Pacer Field</w:t>
      </w:r>
      <w:r w:rsidRPr="001557EB">
        <w:rPr>
          <w:rFonts w:ascii="Times New Roman" w:eastAsia="Times New Roman" w:hAnsi="Times New Roman" w:cs="Times New Roman"/>
          <w:b/>
          <w:bCs/>
        </w:rPr>
        <w:t>:</w:t>
      </w:r>
      <w:r w:rsidRPr="001557EB">
        <w:rPr>
          <w:rFonts w:ascii="Times New Roman" w:eastAsia="Times New Roman" w:hAnsi="Times New Roman" w:cs="Times New Roman"/>
          <w:bCs/>
        </w:rPr>
        <w:t xml:space="preserve"> </w:t>
      </w:r>
      <w:r w:rsidRPr="001557EB">
        <w:rPr>
          <w:rFonts w:ascii="Times New Roman" w:eastAsia="Times New Roman" w:hAnsi="Times New Roman" w:cs="Times New Roman"/>
          <w:b/>
          <w:bCs/>
        </w:rPr>
        <w:t xml:space="preserve">Home Dressing Room / </w:t>
      </w:r>
      <w:r w:rsidRPr="001557EB">
        <w:rPr>
          <w:rFonts w:ascii="Times New Roman" w:eastAsia="Times New Roman" w:hAnsi="Times New Roman" w:cs="Times New Roman"/>
          <w:b/>
          <w:bCs/>
          <w:u w:val="single"/>
        </w:rPr>
        <w:t>Selby</w:t>
      </w:r>
      <w:r w:rsidRPr="001557EB">
        <w:rPr>
          <w:rFonts w:ascii="Times New Roman" w:eastAsia="Times New Roman" w:hAnsi="Times New Roman" w:cs="Times New Roman"/>
          <w:b/>
          <w:bCs/>
        </w:rPr>
        <w:t>: on field during games w/ Athletic</w:t>
      </w:r>
      <w:r w:rsidRPr="001557EB">
        <w:rPr>
          <w:rFonts w:ascii="Times New Roman" w:eastAsia="Times New Roman" w:hAnsi="Times New Roman" w:cs="Times New Roman"/>
          <w:b/>
          <w:bCs/>
          <w:spacing w:val="-11"/>
        </w:rPr>
        <w:t xml:space="preserve"> </w:t>
      </w:r>
      <w:r w:rsidRPr="001557EB">
        <w:rPr>
          <w:rFonts w:ascii="Times New Roman" w:eastAsia="Times New Roman" w:hAnsi="Times New Roman" w:cs="Times New Roman"/>
          <w:b/>
          <w:bCs/>
        </w:rPr>
        <w:t xml:space="preserve">Trainer / </w:t>
      </w:r>
      <w:r w:rsidRPr="001557EB">
        <w:rPr>
          <w:rFonts w:ascii="Times New Roman" w:eastAsia="Times New Roman" w:hAnsi="Times New Roman" w:cs="Times New Roman"/>
          <w:b/>
          <w:bCs/>
          <w:u w:val="single"/>
        </w:rPr>
        <w:t>Competition Gym</w:t>
      </w:r>
      <w:r w:rsidRPr="001557EB">
        <w:rPr>
          <w:rFonts w:ascii="Times New Roman" w:eastAsia="Times New Roman" w:hAnsi="Times New Roman" w:cs="Times New Roman"/>
          <w:b/>
          <w:bCs/>
        </w:rPr>
        <w:t xml:space="preserve">: </w:t>
      </w:r>
      <w:bookmarkStart w:id="1" w:name="_Hlk51678981"/>
      <w:r w:rsidRPr="001557EB">
        <w:rPr>
          <w:rFonts w:ascii="Times New Roman" w:eastAsia="Times New Roman" w:hAnsi="Times New Roman" w:cs="Times New Roman"/>
          <w:b/>
          <w:bCs/>
        </w:rPr>
        <w:t>(2) main entrance 1</w:t>
      </w:r>
      <w:r w:rsidRPr="001557EB">
        <w:rPr>
          <w:rFonts w:ascii="Times New Roman" w:eastAsia="Times New Roman" w:hAnsi="Times New Roman" w:cs="Times New Roman"/>
          <w:b/>
          <w:bCs/>
          <w:vertAlign w:val="superscript"/>
        </w:rPr>
        <w:t>st</w:t>
      </w:r>
      <w:r w:rsidRPr="001557EB">
        <w:rPr>
          <w:rFonts w:ascii="Times New Roman" w:eastAsia="Times New Roman" w:hAnsi="Times New Roman" w:cs="Times New Roman"/>
          <w:b/>
          <w:bCs/>
        </w:rPr>
        <w:t xml:space="preserve"> floor and South end 2</w:t>
      </w:r>
      <w:r w:rsidRPr="001557EB">
        <w:rPr>
          <w:rFonts w:ascii="Times New Roman" w:eastAsia="Times New Roman" w:hAnsi="Times New Roman" w:cs="Times New Roman"/>
          <w:b/>
          <w:bCs/>
          <w:vertAlign w:val="superscript"/>
        </w:rPr>
        <w:t>nd</w:t>
      </w:r>
      <w:r w:rsidRPr="001557EB">
        <w:rPr>
          <w:rFonts w:ascii="Times New Roman" w:eastAsia="Times New Roman" w:hAnsi="Times New Roman" w:cs="Times New Roman"/>
          <w:b/>
          <w:bCs/>
        </w:rPr>
        <w:t xml:space="preserve"> floor</w:t>
      </w:r>
      <w:bookmarkEnd w:id="1"/>
      <w:r w:rsidRPr="001557EB">
        <w:rPr>
          <w:rFonts w:ascii="Times New Roman" w:eastAsia="Times New Roman" w:hAnsi="Times New Roman" w:cs="Times New Roman"/>
          <w:b/>
          <w:bCs/>
        </w:rPr>
        <w:t xml:space="preserve"> / </w:t>
      </w:r>
      <w:r w:rsidRPr="001557EB">
        <w:rPr>
          <w:rFonts w:ascii="Times New Roman" w:eastAsia="Times New Roman" w:hAnsi="Times New Roman" w:cs="Times New Roman"/>
          <w:b/>
          <w:bCs/>
          <w:u w:val="single"/>
        </w:rPr>
        <w:t>DAMB</w:t>
      </w:r>
      <w:r w:rsidRPr="001557EB">
        <w:rPr>
          <w:rFonts w:ascii="Times New Roman" w:eastAsia="Times New Roman" w:hAnsi="Times New Roman" w:cs="Times New Roman"/>
          <w:b/>
          <w:bCs/>
        </w:rPr>
        <w:t xml:space="preserve">: Concession stand / WMS:   LMS: </w:t>
      </w:r>
    </w:p>
    <w:p w14:paraId="405F153C" w14:textId="77777777" w:rsidR="001557EB" w:rsidRPr="001557EB" w:rsidRDefault="001557EB" w:rsidP="00924977">
      <w:pPr>
        <w:widowControl w:val="0"/>
        <w:numPr>
          <w:ilvl w:val="0"/>
          <w:numId w:val="11"/>
        </w:numPr>
        <w:tabs>
          <w:tab w:val="left" w:pos="1484"/>
        </w:tabs>
        <w:autoSpaceDE w:val="0"/>
        <w:autoSpaceDN w:val="0"/>
        <w:rPr>
          <w:rFonts w:ascii="Times New Roman" w:eastAsia="Times New Roman" w:hAnsi="Times New Roman" w:cs="Times New Roman"/>
          <w:szCs w:val="22"/>
        </w:rPr>
      </w:pPr>
      <w:r w:rsidRPr="001557EB">
        <w:rPr>
          <w:rFonts w:ascii="Times New Roman" w:eastAsia="Times New Roman" w:hAnsi="Times New Roman" w:cs="Times New Roman"/>
          <w:szCs w:val="22"/>
        </w:rPr>
        <w:t>Send a coach, manager, or uninjured student-athlete to notify the Athletic Trainer if not on</w:t>
      </w:r>
      <w:r w:rsidRPr="001557EB">
        <w:rPr>
          <w:rFonts w:ascii="Times New Roman" w:eastAsia="Times New Roman" w:hAnsi="Times New Roman" w:cs="Times New Roman"/>
          <w:spacing w:val="-19"/>
          <w:szCs w:val="22"/>
        </w:rPr>
        <w:t xml:space="preserve"> </w:t>
      </w:r>
      <w:r w:rsidRPr="001557EB">
        <w:rPr>
          <w:rFonts w:ascii="Times New Roman" w:eastAsia="Times New Roman" w:hAnsi="Times New Roman" w:cs="Times New Roman"/>
          <w:szCs w:val="22"/>
        </w:rPr>
        <w:t xml:space="preserve">site. </w:t>
      </w:r>
    </w:p>
    <w:p w14:paraId="1ABE65AF" w14:textId="77777777" w:rsidR="001557EB" w:rsidRPr="001557EB" w:rsidRDefault="001557EB" w:rsidP="001557EB">
      <w:pPr>
        <w:widowControl w:val="0"/>
        <w:tabs>
          <w:tab w:val="left" w:pos="1484"/>
        </w:tabs>
        <w:autoSpaceDE w:val="0"/>
        <w:autoSpaceDN w:val="0"/>
        <w:ind w:left="1484"/>
        <w:rPr>
          <w:rFonts w:ascii="Times New Roman" w:eastAsia="Times New Roman" w:hAnsi="Times New Roman" w:cs="Times New Roman"/>
          <w:b/>
          <w:szCs w:val="22"/>
        </w:rPr>
      </w:pPr>
      <w:r w:rsidRPr="001557EB">
        <w:rPr>
          <w:rFonts w:ascii="Times New Roman" w:eastAsia="Times New Roman" w:hAnsi="Times New Roman" w:cs="Times New Roman"/>
          <w:b/>
          <w:szCs w:val="22"/>
        </w:rPr>
        <w:t>Kayla Dickson 405-609-9832 or Brittany Double 814-335-4749</w:t>
      </w:r>
    </w:p>
    <w:p w14:paraId="154F979C" w14:textId="7AF8570F" w:rsidR="001557EB" w:rsidRPr="001557EB" w:rsidRDefault="001557EB" w:rsidP="00924977">
      <w:pPr>
        <w:widowControl w:val="0"/>
        <w:numPr>
          <w:ilvl w:val="0"/>
          <w:numId w:val="11"/>
        </w:numPr>
        <w:tabs>
          <w:tab w:val="left" w:pos="1484"/>
        </w:tabs>
        <w:autoSpaceDE w:val="0"/>
        <w:autoSpaceDN w:val="0"/>
        <w:rPr>
          <w:rFonts w:ascii="Times New Roman" w:eastAsia="Times New Roman" w:hAnsi="Times New Roman" w:cs="Times New Roman"/>
          <w:szCs w:val="22"/>
        </w:rPr>
      </w:pPr>
      <w:r w:rsidRPr="001557EB">
        <w:rPr>
          <w:rFonts w:ascii="Times New Roman" w:eastAsia="Times New Roman" w:hAnsi="Times New Roman" w:cs="Times New Roman"/>
          <w:szCs w:val="22"/>
        </w:rPr>
        <w:t>If the Athletic Trainer cannot be located, the head coach will become the</w:t>
      </w:r>
      <w:r w:rsidRPr="001557EB">
        <w:rPr>
          <w:rFonts w:ascii="Times New Roman" w:eastAsia="Times New Roman" w:hAnsi="Times New Roman" w:cs="Times New Roman"/>
          <w:spacing w:val="-7"/>
          <w:szCs w:val="22"/>
        </w:rPr>
        <w:t xml:space="preserve"> </w:t>
      </w:r>
      <w:r w:rsidRPr="001557EB">
        <w:rPr>
          <w:rFonts w:ascii="Times New Roman" w:eastAsia="Times New Roman" w:hAnsi="Times New Roman" w:cs="Times New Roman"/>
          <w:szCs w:val="22"/>
        </w:rPr>
        <w:t>leader</w:t>
      </w:r>
      <w:r>
        <w:rPr>
          <w:rFonts w:ascii="Times New Roman" w:eastAsia="Times New Roman" w:hAnsi="Times New Roman" w:cs="Times New Roman"/>
          <w:szCs w:val="22"/>
        </w:rPr>
        <w:t xml:space="preserve"> and should have designee call </w:t>
      </w:r>
      <w:r w:rsidRPr="001557EB">
        <w:rPr>
          <w:rFonts w:ascii="Times New Roman" w:eastAsia="Times New Roman" w:hAnsi="Times New Roman" w:cs="Times New Roman"/>
          <w:b/>
          <w:szCs w:val="22"/>
        </w:rPr>
        <w:t>AD Billy Tipps 972-953-6245</w:t>
      </w:r>
      <w:r w:rsidRPr="001557EB">
        <w:rPr>
          <w:rFonts w:ascii="Times New Roman" w:eastAsia="Times New Roman" w:hAnsi="Times New Roman" w:cs="Times New Roman"/>
          <w:szCs w:val="22"/>
        </w:rPr>
        <w:t>.</w:t>
      </w:r>
    </w:p>
    <w:p w14:paraId="343420D5" w14:textId="77777777" w:rsidR="00394CCF" w:rsidRDefault="00394CCF" w:rsidP="00394CCF">
      <w:pPr>
        <w:rPr>
          <w:rStyle w:val="Emphasis"/>
        </w:rPr>
      </w:pPr>
    </w:p>
    <w:p w14:paraId="01C3BE6C" w14:textId="5AC0DEE7" w:rsidR="00394CCF" w:rsidRPr="00C54B42" w:rsidRDefault="00394CCF" w:rsidP="00394CCF">
      <w:pPr>
        <w:rPr>
          <w:rStyle w:val="Emphasis"/>
        </w:rPr>
      </w:pPr>
      <w:r w:rsidRPr="00C54B42">
        <w:rPr>
          <w:rStyle w:val="Emphasis"/>
        </w:rPr>
        <w:t>Emergency Instructions:</w:t>
      </w:r>
    </w:p>
    <w:p w14:paraId="4D6CD4A1" w14:textId="77777777" w:rsidR="00394CCF" w:rsidRPr="005F58F1" w:rsidRDefault="00394CCF" w:rsidP="00924977">
      <w:pPr>
        <w:pStyle w:val="NumberedList"/>
        <w:numPr>
          <w:ilvl w:val="0"/>
          <w:numId w:val="6"/>
        </w:numPr>
      </w:pPr>
      <w:r w:rsidRPr="005F58F1">
        <w:t>Establish scene safety and provide immediate care for injured athlete</w:t>
      </w:r>
    </w:p>
    <w:p w14:paraId="63260273" w14:textId="77777777" w:rsidR="00394CCF" w:rsidRPr="005F58F1" w:rsidRDefault="00394CCF" w:rsidP="00924977">
      <w:pPr>
        <w:pStyle w:val="NumberedList"/>
        <w:numPr>
          <w:ilvl w:val="0"/>
          <w:numId w:val="6"/>
        </w:numPr>
      </w:pPr>
      <w:r w:rsidRPr="005F58F1">
        <w:t>Activate Emergency Medical Services (EMS)</w:t>
      </w:r>
    </w:p>
    <w:p w14:paraId="4438DE14" w14:textId="77777777" w:rsidR="00394CCF" w:rsidRDefault="00394CCF" w:rsidP="00924977">
      <w:pPr>
        <w:pStyle w:val="AlphaListIndent"/>
        <w:numPr>
          <w:ilvl w:val="0"/>
          <w:numId w:val="5"/>
        </w:numPr>
      </w:pPr>
      <w:r>
        <w:t>Dial 911</w:t>
      </w:r>
    </w:p>
    <w:p w14:paraId="54AC791C" w14:textId="476F412C" w:rsidR="00394CCF" w:rsidRDefault="00394CCF" w:rsidP="00924977">
      <w:pPr>
        <w:pStyle w:val="AlphaListIndent"/>
        <w:numPr>
          <w:ilvl w:val="0"/>
          <w:numId w:val="5"/>
        </w:numPr>
      </w:pPr>
      <w:r>
        <w:t xml:space="preserve">Give </w:t>
      </w:r>
      <w:r w:rsidR="00A57173">
        <w:t>yo</w:t>
      </w:r>
      <w:r w:rsidR="005446DF">
        <w:t>u</w:t>
      </w:r>
      <w:r w:rsidR="00A57173">
        <w:t>r</w:t>
      </w:r>
      <w:r>
        <w:t xml:space="preserve"> phone number and address of location</w:t>
      </w:r>
    </w:p>
    <w:p w14:paraId="77AF0AD3" w14:textId="77777777" w:rsidR="00394CCF" w:rsidRDefault="00394CCF" w:rsidP="00924977">
      <w:pPr>
        <w:pStyle w:val="AlphaListIndent"/>
        <w:numPr>
          <w:ilvl w:val="0"/>
          <w:numId w:val="5"/>
        </w:numPr>
      </w:pPr>
      <w:r>
        <w:t>Give a brief description of the injury/condition</w:t>
      </w:r>
    </w:p>
    <w:p w14:paraId="113F30D3" w14:textId="0775161D" w:rsidR="00394CCF" w:rsidRPr="00EF5011" w:rsidRDefault="00394CCF" w:rsidP="00924977">
      <w:pPr>
        <w:pStyle w:val="AlphaListIndent"/>
        <w:numPr>
          <w:ilvl w:val="0"/>
          <w:numId w:val="5"/>
        </w:numPr>
      </w:pPr>
      <w:r>
        <w:t>Provide specific access instructions</w:t>
      </w:r>
    </w:p>
    <w:p w14:paraId="4040BEFB" w14:textId="77777777" w:rsidR="00394CCF" w:rsidRDefault="00394CCF" w:rsidP="00924977">
      <w:pPr>
        <w:pStyle w:val="AlphaListIndent"/>
        <w:numPr>
          <w:ilvl w:val="0"/>
          <w:numId w:val="5"/>
        </w:numPr>
      </w:pPr>
      <w:r>
        <w:t>Follow any other instructions from the Emergency Medical Dispatcher</w:t>
      </w:r>
    </w:p>
    <w:p w14:paraId="0EEB8318" w14:textId="77777777" w:rsidR="00394CCF" w:rsidRDefault="00394CCF" w:rsidP="00924977">
      <w:pPr>
        <w:pStyle w:val="ListParagraph"/>
        <w:numPr>
          <w:ilvl w:val="0"/>
          <w:numId w:val="2"/>
        </w:numPr>
        <w:spacing w:after="160" w:line="259" w:lineRule="auto"/>
      </w:pPr>
      <w:r>
        <w:t>Direct specific individuals to meet and direct EMS, unlock doors, open gates, etc.</w:t>
      </w:r>
    </w:p>
    <w:p w14:paraId="7C10F65F" w14:textId="77777777" w:rsidR="00394CCF" w:rsidRDefault="00394CCF" w:rsidP="00924977">
      <w:pPr>
        <w:pStyle w:val="ListParagraph"/>
        <w:numPr>
          <w:ilvl w:val="0"/>
          <w:numId w:val="2"/>
        </w:numPr>
        <w:spacing w:after="160" w:line="259" w:lineRule="auto"/>
      </w:pPr>
      <w:r>
        <w:t>Continue providing care to athlete to highest level possible.</w:t>
      </w:r>
    </w:p>
    <w:p w14:paraId="31C8A5BB" w14:textId="77777777" w:rsidR="00394CCF" w:rsidRDefault="00394CCF" w:rsidP="00924977">
      <w:pPr>
        <w:pStyle w:val="ListParagraph"/>
        <w:numPr>
          <w:ilvl w:val="0"/>
          <w:numId w:val="2"/>
        </w:numPr>
        <w:spacing w:after="160" w:line="259" w:lineRule="auto"/>
      </w:pPr>
      <w:r>
        <w:t>Contact Parent</w:t>
      </w:r>
    </w:p>
    <w:p w14:paraId="798ABD4A" w14:textId="77777777" w:rsidR="00394CCF" w:rsidRDefault="00394CCF" w:rsidP="00924977">
      <w:pPr>
        <w:pStyle w:val="ListParagraph"/>
        <w:numPr>
          <w:ilvl w:val="0"/>
          <w:numId w:val="2"/>
        </w:numPr>
        <w:spacing w:after="160" w:line="259" w:lineRule="auto"/>
      </w:pPr>
      <w:r>
        <w:t>Contact Administration</w:t>
      </w:r>
    </w:p>
    <w:p w14:paraId="5A8CAF3A" w14:textId="77777777" w:rsidR="00394CCF" w:rsidRPr="00C54B42" w:rsidRDefault="00394CCF" w:rsidP="00394CCF">
      <w:pPr>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394CCF" w:rsidRPr="00EF5011" w14:paraId="1F0ED22A" w14:textId="77777777" w:rsidTr="009D52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622B1AE9" w14:textId="14B5D010" w:rsidR="00394CCF" w:rsidRPr="00EF5011" w:rsidRDefault="00394CCF" w:rsidP="009D528D">
            <w:pPr>
              <w:rPr>
                <w:i/>
                <w:iCs/>
              </w:rPr>
            </w:pPr>
            <w:r>
              <w:rPr>
                <w:i/>
                <w:iCs/>
              </w:rPr>
              <w:t xml:space="preserve">Enid </w:t>
            </w:r>
            <w:r w:rsidRPr="00EF5011">
              <w:rPr>
                <w:i/>
                <w:iCs/>
              </w:rPr>
              <w:t>Police Department</w:t>
            </w:r>
            <w:r w:rsidRPr="00EF5011">
              <w:rPr>
                <w:i/>
                <w:iCs/>
              </w:rPr>
              <w:br/>
              <w:t>911 or (5</w:t>
            </w:r>
            <w:r w:rsidR="00983680">
              <w:rPr>
                <w:i/>
                <w:iCs/>
              </w:rPr>
              <w:t>80</w:t>
            </w:r>
            <w:r w:rsidRPr="00EF5011">
              <w:rPr>
                <w:i/>
                <w:iCs/>
              </w:rPr>
              <w:t xml:space="preserve">) </w:t>
            </w:r>
            <w:r w:rsidR="00983680">
              <w:rPr>
                <w:i/>
                <w:iCs/>
              </w:rPr>
              <w:t>242</w:t>
            </w:r>
            <w:r w:rsidRPr="00EF5011">
              <w:rPr>
                <w:i/>
                <w:iCs/>
              </w:rPr>
              <w:t>-</w:t>
            </w:r>
            <w:r w:rsidR="00983680">
              <w:rPr>
                <w:i/>
                <w:iCs/>
              </w:rPr>
              <w:t>7000</w:t>
            </w:r>
          </w:p>
          <w:p w14:paraId="2AB44A7E" w14:textId="77777777" w:rsidR="00394CCF" w:rsidRPr="00EF5011" w:rsidRDefault="00394CCF" w:rsidP="009D528D">
            <w:pPr>
              <w:rPr>
                <w:i/>
                <w:iCs/>
              </w:rPr>
            </w:pPr>
          </w:p>
        </w:tc>
        <w:tc>
          <w:tcPr>
            <w:tcW w:w="2903" w:type="dxa"/>
          </w:tcPr>
          <w:p w14:paraId="619A8230" w14:textId="77777777" w:rsidR="00394CCF" w:rsidRPr="00EF5011" w:rsidRDefault="00394CCF"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7F815109" w14:textId="601D70F7" w:rsidR="00394CCF" w:rsidRPr="00EF5011" w:rsidRDefault="00394CCF"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sidR="00DD6FDD">
              <w:rPr>
                <w:i/>
                <w:iCs/>
              </w:rPr>
              <w:t>80</w:t>
            </w:r>
            <w:r w:rsidRPr="00EF5011">
              <w:rPr>
                <w:i/>
                <w:iCs/>
              </w:rPr>
              <w:t xml:space="preserve">) </w:t>
            </w:r>
            <w:r w:rsidR="00DD6FDD">
              <w:rPr>
                <w:i/>
                <w:iCs/>
              </w:rPr>
              <w:t>242</w:t>
            </w:r>
            <w:r w:rsidRPr="00EF5011">
              <w:rPr>
                <w:i/>
                <w:iCs/>
              </w:rPr>
              <w:t>-</w:t>
            </w:r>
            <w:r w:rsidR="00DD6FDD">
              <w:rPr>
                <w:i/>
                <w:iCs/>
              </w:rPr>
              <w:t>1234</w:t>
            </w:r>
          </w:p>
        </w:tc>
      </w:tr>
      <w:tr w:rsidR="00394CCF" w:rsidRPr="00EF5011" w14:paraId="3BFA2BCC"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16A14D88" w14:textId="59904EF2" w:rsidR="00394CCF" w:rsidRPr="00EF5011" w:rsidRDefault="00394CCF" w:rsidP="009D528D">
            <w:pPr>
              <w:rPr>
                <w:i/>
                <w:iCs/>
              </w:rPr>
            </w:pPr>
            <w:r>
              <w:rPr>
                <w:i/>
                <w:iCs/>
              </w:rPr>
              <w:t>Enid</w:t>
            </w:r>
            <w:r w:rsidRPr="00EF5011">
              <w:rPr>
                <w:i/>
                <w:iCs/>
              </w:rPr>
              <w:t xml:space="preserve"> Fire Department</w:t>
            </w:r>
            <w:r w:rsidRPr="00EF5011">
              <w:rPr>
                <w:i/>
                <w:iCs/>
              </w:rPr>
              <w:br/>
              <w:t>911 or (5</w:t>
            </w:r>
            <w:r w:rsidR="00BD3238">
              <w:rPr>
                <w:i/>
                <w:iCs/>
              </w:rPr>
              <w:t>80</w:t>
            </w:r>
            <w:r w:rsidRPr="00EF5011">
              <w:rPr>
                <w:i/>
                <w:iCs/>
              </w:rPr>
              <w:t xml:space="preserve">) </w:t>
            </w:r>
            <w:r w:rsidR="00BD3238">
              <w:rPr>
                <w:i/>
                <w:iCs/>
              </w:rPr>
              <w:t>242</w:t>
            </w:r>
            <w:r w:rsidRPr="00EF5011">
              <w:rPr>
                <w:i/>
                <w:iCs/>
              </w:rPr>
              <w:t>-</w:t>
            </w:r>
            <w:r w:rsidR="00BD3238">
              <w:rPr>
                <w:i/>
                <w:iCs/>
              </w:rPr>
              <w:t>7000</w:t>
            </w:r>
          </w:p>
          <w:p w14:paraId="45281DB1" w14:textId="77777777" w:rsidR="00394CCF" w:rsidRPr="00EF5011" w:rsidRDefault="00394CCF" w:rsidP="009D528D">
            <w:pPr>
              <w:rPr>
                <w:i/>
                <w:iCs/>
              </w:rPr>
            </w:pPr>
          </w:p>
        </w:tc>
        <w:tc>
          <w:tcPr>
            <w:tcW w:w="2903" w:type="dxa"/>
          </w:tcPr>
          <w:p w14:paraId="3B43CBD9" w14:textId="77777777" w:rsidR="00394CCF" w:rsidRPr="00D03272" w:rsidRDefault="00394CCF"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29392DC3" w14:textId="77777777" w:rsidR="00394CCF" w:rsidRPr="00D03272" w:rsidRDefault="00394CCF"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2F07ED7D" w14:textId="636A59E2" w:rsidR="00394CCF" w:rsidRPr="00EF5011" w:rsidRDefault="00394CCF" w:rsidP="009D528D">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64AD7E08" w14:textId="77777777" w:rsidR="00394CCF" w:rsidRDefault="00394CCF"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5E2E943F" w14:textId="50F13C12" w:rsidR="00394CCF" w:rsidRPr="00EF5011" w:rsidRDefault="00394CCF"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sidR="00D03272">
              <w:rPr>
                <w:i/>
                <w:iCs/>
              </w:rPr>
              <w:t>80</w:t>
            </w:r>
            <w:r w:rsidRPr="00EF5011">
              <w:rPr>
                <w:i/>
                <w:iCs/>
              </w:rPr>
              <w:t xml:space="preserve">) </w:t>
            </w:r>
            <w:r w:rsidR="00D03272">
              <w:rPr>
                <w:i/>
                <w:iCs/>
              </w:rPr>
              <w:t>603</w:t>
            </w:r>
            <w:r w:rsidRPr="00EF5011">
              <w:rPr>
                <w:i/>
                <w:iCs/>
              </w:rPr>
              <w:t>-</w:t>
            </w:r>
            <w:r w:rsidR="00D03272">
              <w:rPr>
                <w:i/>
                <w:iCs/>
              </w:rPr>
              <w:t>0348</w:t>
            </w:r>
          </w:p>
        </w:tc>
      </w:tr>
      <w:tr w:rsidR="00394CCF" w:rsidRPr="00EF5011" w14:paraId="1D4AD457"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076F1511" w14:textId="6DE6BDC0" w:rsidR="00394CCF" w:rsidRDefault="00394CCF" w:rsidP="009D528D">
            <w:pPr>
              <w:rPr>
                <w:b w:val="0"/>
                <w:bCs w:val="0"/>
                <w:i/>
                <w:iCs/>
              </w:rPr>
            </w:pPr>
            <w:r w:rsidRPr="00EF5011">
              <w:rPr>
                <w:i/>
                <w:iCs/>
              </w:rPr>
              <w:t>Athletic Trainer</w:t>
            </w:r>
          </w:p>
          <w:p w14:paraId="480A5A46" w14:textId="570A7922" w:rsidR="00394CCF" w:rsidRPr="00EF5011" w:rsidRDefault="00394CCF" w:rsidP="009D528D">
            <w:pPr>
              <w:rPr>
                <w:i/>
                <w:iCs/>
              </w:rPr>
            </w:pPr>
            <w:r>
              <w:rPr>
                <w:i/>
                <w:iCs/>
              </w:rPr>
              <w:t>Kayla Dickson</w:t>
            </w:r>
          </w:p>
          <w:p w14:paraId="4B87EC7D" w14:textId="48005B76" w:rsidR="00394CCF" w:rsidRPr="00EF5011" w:rsidRDefault="00394CCF" w:rsidP="009D528D">
            <w:pPr>
              <w:rPr>
                <w:i/>
                <w:iCs/>
              </w:rPr>
            </w:pPr>
            <w:r w:rsidRPr="00EF5011">
              <w:rPr>
                <w:i/>
                <w:iCs/>
              </w:rPr>
              <w:t>(</w:t>
            </w:r>
            <w:r w:rsidR="00D03272">
              <w:rPr>
                <w:i/>
                <w:iCs/>
              </w:rPr>
              <w:t>405</w:t>
            </w:r>
            <w:r w:rsidRPr="00EF5011">
              <w:rPr>
                <w:i/>
                <w:iCs/>
              </w:rPr>
              <w:t xml:space="preserve">) </w:t>
            </w:r>
            <w:r w:rsidR="00D03272">
              <w:rPr>
                <w:i/>
                <w:iCs/>
              </w:rPr>
              <w:t>609</w:t>
            </w:r>
            <w:r w:rsidRPr="00EF5011">
              <w:rPr>
                <w:i/>
                <w:iCs/>
              </w:rPr>
              <w:t>-</w:t>
            </w:r>
            <w:r w:rsidR="00D03272">
              <w:rPr>
                <w:i/>
                <w:iCs/>
              </w:rPr>
              <w:t>9832</w:t>
            </w:r>
          </w:p>
          <w:p w14:paraId="388863E8" w14:textId="77777777" w:rsidR="00394CCF" w:rsidRPr="00EF5011" w:rsidRDefault="00394CCF" w:rsidP="009D528D">
            <w:pPr>
              <w:rPr>
                <w:i/>
                <w:iCs/>
              </w:rPr>
            </w:pPr>
          </w:p>
        </w:tc>
        <w:tc>
          <w:tcPr>
            <w:tcW w:w="2903" w:type="dxa"/>
          </w:tcPr>
          <w:p w14:paraId="5866EF8A" w14:textId="77777777" w:rsidR="00394CCF" w:rsidRDefault="00394CCF"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636D95B8" w14:textId="02C16FD5" w:rsidR="00394CCF" w:rsidRPr="00EF5011" w:rsidRDefault="00394CCF" w:rsidP="009D528D">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sidR="00D03272">
              <w:rPr>
                <w:i/>
                <w:iCs/>
              </w:rPr>
              <w:t>814</w:t>
            </w:r>
            <w:r w:rsidRPr="00EF5011">
              <w:rPr>
                <w:i/>
                <w:iCs/>
              </w:rPr>
              <w:t xml:space="preserve">) </w:t>
            </w:r>
            <w:r w:rsidR="00D03272">
              <w:rPr>
                <w:i/>
                <w:iCs/>
              </w:rPr>
              <w:t>335</w:t>
            </w:r>
            <w:r w:rsidRPr="00EF5011">
              <w:rPr>
                <w:i/>
                <w:iCs/>
              </w:rPr>
              <w:t>-</w:t>
            </w:r>
            <w:r w:rsidR="00D03272">
              <w:rPr>
                <w:i/>
                <w:iCs/>
              </w:rPr>
              <w:t>4749</w:t>
            </w:r>
          </w:p>
        </w:tc>
        <w:tc>
          <w:tcPr>
            <w:tcW w:w="3117" w:type="dxa"/>
          </w:tcPr>
          <w:p w14:paraId="534E3277" w14:textId="77777777" w:rsidR="00394CCF" w:rsidRDefault="00394CCF"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7E1596E5" w14:textId="713967A0" w:rsidR="00394CCF" w:rsidRPr="00EF5011" w:rsidRDefault="00394CCF" w:rsidP="009D528D">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sidR="00D03272">
              <w:rPr>
                <w:i/>
                <w:iCs/>
              </w:rPr>
              <w:t>580</w:t>
            </w:r>
            <w:r w:rsidRPr="00EF5011">
              <w:rPr>
                <w:i/>
                <w:iCs/>
              </w:rPr>
              <w:t xml:space="preserve">) </w:t>
            </w:r>
            <w:r w:rsidR="00D03272">
              <w:rPr>
                <w:i/>
                <w:iCs/>
              </w:rPr>
              <w:t>231</w:t>
            </w:r>
            <w:r w:rsidRPr="00EF5011">
              <w:rPr>
                <w:i/>
                <w:iCs/>
              </w:rPr>
              <w:t>-</w:t>
            </w:r>
            <w:r w:rsidR="00D03272">
              <w:rPr>
                <w:i/>
                <w:iCs/>
              </w:rPr>
              <w:t>1579</w:t>
            </w:r>
          </w:p>
        </w:tc>
      </w:tr>
    </w:tbl>
    <w:p w14:paraId="2977F585" w14:textId="77777777" w:rsidR="001557EB" w:rsidRPr="001557EB" w:rsidRDefault="001557EB" w:rsidP="001557EB">
      <w:pPr>
        <w:widowControl w:val="0"/>
        <w:autoSpaceDE w:val="0"/>
        <w:autoSpaceDN w:val="0"/>
        <w:spacing w:before="3"/>
        <w:rPr>
          <w:rFonts w:ascii="Times New Roman" w:eastAsia="Times New Roman" w:hAnsi="Times New Roman" w:cs="Times New Roman"/>
          <w:sz w:val="26"/>
        </w:rPr>
      </w:pPr>
    </w:p>
    <w:p w14:paraId="1D0A42C1" w14:textId="77777777" w:rsidR="001557EB" w:rsidRPr="00206E5D" w:rsidRDefault="001557EB" w:rsidP="001557EB">
      <w:pPr>
        <w:widowControl w:val="0"/>
        <w:autoSpaceDE w:val="0"/>
        <w:autoSpaceDN w:val="0"/>
        <w:ind w:left="675"/>
        <w:outlineLvl w:val="0"/>
        <w:rPr>
          <w:rFonts w:ascii="Times New Roman" w:eastAsia="Times New Roman" w:hAnsi="Times New Roman" w:cs="Times New Roman"/>
          <w:b/>
          <w:bCs/>
          <w:sz w:val="22"/>
          <w:szCs w:val="22"/>
        </w:rPr>
      </w:pPr>
      <w:r w:rsidRPr="00206E5D">
        <w:rPr>
          <w:rFonts w:ascii="Times New Roman" w:eastAsia="Times New Roman" w:hAnsi="Times New Roman" w:cs="Times New Roman"/>
          <w:b/>
          <w:bCs/>
          <w:sz w:val="22"/>
          <w:szCs w:val="22"/>
        </w:rPr>
        <w:t>It is the Athletic Trainer’s responsibility to inform Athletic Director of the</w:t>
      </w:r>
      <w:r w:rsidRPr="00206E5D">
        <w:rPr>
          <w:rFonts w:ascii="Times New Roman" w:eastAsia="Times New Roman" w:hAnsi="Times New Roman" w:cs="Times New Roman"/>
          <w:b/>
          <w:bCs/>
          <w:spacing w:val="-24"/>
          <w:sz w:val="22"/>
          <w:szCs w:val="22"/>
        </w:rPr>
        <w:t xml:space="preserve"> </w:t>
      </w:r>
      <w:r w:rsidRPr="00206E5D">
        <w:rPr>
          <w:rFonts w:ascii="Times New Roman" w:eastAsia="Times New Roman" w:hAnsi="Times New Roman" w:cs="Times New Roman"/>
          <w:b/>
          <w:bCs/>
          <w:sz w:val="22"/>
          <w:szCs w:val="22"/>
        </w:rPr>
        <w:t>incident</w:t>
      </w:r>
    </w:p>
    <w:p w14:paraId="2DAF9C70" w14:textId="77777777" w:rsidR="001557EB" w:rsidRPr="001557EB" w:rsidRDefault="001557EB" w:rsidP="001557EB">
      <w:pPr>
        <w:widowControl w:val="0"/>
        <w:autoSpaceDE w:val="0"/>
        <w:autoSpaceDN w:val="0"/>
        <w:spacing w:before="22" w:line="256" w:lineRule="auto"/>
        <w:ind w:left="675" w:right="965"/>
        <w:rPr>
          <w:rFonts w:ascii="Times New Roman" w:eastAsia="Times New Roman" w:hAnsi="Times New Roman" w:cs="Times New Roman"/>
          <w:b/>
          <w:szCs w:val="22"/>
        </w:rPr>
      </w:pPr>
      <w:r w:rsidRPr="00206E5D">
        <w:rPr>
          <w:rFonts w:ascii="Times New Roman" w:eastAsia="Times New Roman" w:hAnsi="Times New Roman" w:cs="Times New Roman"/>
          <w:b/>
          <w:sz w:val="22"/>
          <w:szCs w:val="22"/>
        </w:rPr>
        <w:t>It is the Athletic Trainer’s or head coach’s responsibility to inform athlete’s parent / guardian It is the Athletic Trainer’s responsibility to document incident and all actions</w:t>
      </w:r>
      <w:r w:rsidRPr="00206E5D">
        <w:rPr>
          <w:rFonts w:ascii="Times New Roman" w:eastAsia="Times New Roman" w:hAnsi="Times New Roman" w:cs="Times New Roman"/>
          <w:b/>
          <w:spacing w:val="-15"/>
          <w:sz w:val="22"/>
          <w:szCs w:val="22"/>
        </w:rPr>
        <w:t xml:space="preserve"> </w:t>
      </w:r>
      <w:r w:rsidRPr="00206E5D">
        <w:rPr>
          <w:rFonts w:ascii="Times New Roman" w:eastAsia="Times New Roman" w:hAnsi="Times New Roman" w:cs="Times New Roman"/>
          <w:b/>
          <w:sz w:val="22"/>
          <w:szCs w:val="22"/>
        </w:rPr>
        <w:t>taken</w:t>
      </w:r>
    </w:p>
    <w:p w14:paraId="75A8C30C" w14:textId="0AFEF4C2" w:rsidR="009773F3" w:rsidRPr="005446DF" w:rsidRDefault="000F2704" w:rsidP="00C54B42">
      <w:pPr>
        <w:pStyle w:val="Heading3"/>
        <w:rPr>
          <w:color w:val="002060"/>
        </w:rPr>
      </w:pPr>
      <w:r w:rsidRPr="005446DF">
        <w:rPr>
          <w:color w:val="002060"/>
        </w:rPr>
        <w:lastRenderedPageBreak/>
        <w:t>Selby Stadium</w:t>
      </w:r>
    </w:p>
    <w:p w14:paraId="4491400F" w14:textId="5C4F95F8" w:rsidR="009773F3" w:rsidRPr="00EF5011" w:rsidRDefault="009773F3" w:rsidP="00206E5D">
      <w:pPr>
        <w:jc w:val="center"/>
      </w:pPr>
      <w:r>
        <w:br/>
      </w:r>
      <w:r w:rsidR="00DD6FDD">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0F2704">
        <w:rPr>
          <w:b/>
          <w:i/>
          <w:iCs/>
          <w:sz w:val="28"/>
          <w:szCs w:val="28"/>
        </w:rPr>
        <w:t>High School Football Field</w:t>
      </w:r>
      <w:r w:rsidR="00DD6FDD" w:rsidRPr="000F2704">
        <w:rPr>
          <w:b/>
          <w:i/>
          <w:iCs/>
          <w:sz w:val="28"/>
          <w:szCs w:val="28"/>
        </w:rPr>
        <w:t xml:space="preserve"> / Selby Stadium</w:t>
      </w:r>
      <w:r w:rsidRPr="00EF5011">
        <w:rPr>
          <w:i/>
          <w:iCs/>
          <w:sz w:val="28"/>
          <w:szCs w:val="28"/>
        </w:rPr>
        <w:br/>
      </w:r>
      <w:r w:rsidRPr="00EF5011">
        <w:t>(football and soccer games/practice</w:t>
      </w:r>
      <w:r w:rsidR="00DD6FDD">
        <w:t>)</w:t>
      </w:r>
      <w:r w:rsidRPr="00EF5011">
        <w:br/>
      </w:r>
      <w:r w:rsidR="00DD6FDD">
        <w:t>801 W. Iowa</w:t>
      </w:r>
      <w:r w:rsidRPr="00EF5011">
        <w:br/>
      </w:r>
      <w:r w:rsidR="00DD6FDD">
        <w:t>Enid</w:t>
      </w:r>
      <w:r w:rsidRPr="00EF5011">
        <w:t xml:space="preserve">, OK </w:t>
      </w:r>
      <w:r w:rsidR="00DD6FDD">
        <w:t>73701</w:t>
      </w:r>
    </w:p>
    <w:p w14:paraId="13536787" w14:textId="77777777" w:rsidR="009773F3" w:rsidRDefault="009773F3" w:rsidP="009773F3">
      <w:pPr>
        <w:rPr>
          <w:b/>
          <w:bCs/>
        </w:rPr>
      </w:pPr>
    </w:p>
    <w:p w14:paraId="01B764FD" w14:textId="77777777" w:rsidR="009773F3" w:rsidRDefault="009773F3" w:rsidP="009773F3">
      <w:bookmarkStart w:id="2" w:name="_Hlk51668832"/>
      <w:r w:rsidRPr="00C54B42">
        <w:rPr>
          <w:rStyle w:val="Emphasis"/>
        </w:rPr>
        <w:t>Emergency Personnel:</w:t>
      </w:r>
      <w:r>
        <w:rPr>
          <w:b/>
          <w:bCs/>
        </w:rPr>
        <w:t xml:space="preserve"> </w:t>
      </w:r>
      <w:r>
        <w:t>Athletic Trainer, Coaches, On Duty Administrator, Student Athletic Trainers</w:t>
      </w:r>
    </w:p>
    <w:p w14:paraId="73A9E133" w14:textId="72B825ED" w:rsidR="009773F3" w:rsidRDefault="009773F3" w:rsidP="009773F3">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bookmarkEnd w:id="2"/>
    <w:p w14:paraId="57315093" w14:textId="77777777" w:rsidR="009773F3" w:rsidRPr="00C54B42" w:rsidRDefault="009773F3" w:rsidP="009773F3">
      <w:pPr>
        <w:rPr>
          <w:rStyle w:val="Emphasis"/>
        </w:rPr>
      </w:pPr>
      <w:r w:rsidRPr="00C54B42">
        <w:rPr>
          <w:rStyle w:val="Emphasis"/>
        </w:rPr>
        <w:t>Location of AEDs:</w:t>
      </w:r>
    </w:p>
    <w:p w14:paraId="19ECE94D" w14:textId="3AC84F17" w:rsidR="009773F3" w:rsidRPr="00DD3C1A" w:rsidRDefault="00DD3C1A" w:rsidP="00A57173">
      <w:pPr>
        <w:pStyle w:val="NumberedList"/>
        <w:numPr>
          <w:ilvl w:val="0"/>
          <w:numId w:val="0"/>
        </w:numPr>
        <w:ind w:left="720"/>
        <w:rPr>
          <w:b/>
        </w:rPr>
      </w:pPr>
      <w:r w:rsidRPr="00DD3C1A">
        <w:rPr>
          <w:b/>
        </w:rPr>
        <w:t>Home Fieldhouse, Training Room (North side), on field at contests.</w:t>
      </w:r>
    </w:p>
    <w:p w14:paraId="2912E425" w14:textId="77777777" w:rsidR="009773F3" w:rsidRPr="00C54B42" w:rsidRDefault="009773F3" w:rsidP="009773F3">
      <w:pPr>
        <w:rPr>
          <w:rStyle w:val="Emphasis"/>
        </w:rPr>
      </w:pPr>
      <w:r w:rsidRPr="00C54B42">
        <w:rPr>
          <w:rStyle w:val="Emphasis"/>
        </w:rPr>
        <w:t>Emergency Instructions:</w:t>
      </w:r>
    </w:p>
    <w:p w14:paraId="54C72C51" w14:textId="77777777" w:rsidR="009773F3" w:rsidRPr="005F58F1" w:rsidRDefault="009773F3" w:rsidP="00924977">
      <w:pPr>
        <w:pStyle w:val="NumberedList"/>
        <w:numPr>
          <w:ilvl w:val="0"/>
          <w:numId w:val="13"/>
        </w:numPr>
      </w:pPr>
      <w:r w:rsidRPr="005F58F1">
        <w:t>Establish scene safety and provide immediate care for injured athlete</w:t>
      </w:r>
    </w:p>
    <w:p w14:paraId="77FC0733" w14:textId="77777777" w:rsidR="009773F3" w:rsidRPr="005F58F1" w:rsidRDefault="009773F3" w:rsidP="00924977">
      <w:pPr>
        <w:pStyle w:val="NumberedList"/>
        <w:numPr>
          <w:ilvl w:val="0"/>
          <w:numId w:val="13"/>
        </w:numPr>
      </w:pPr>
      <w:r w:rsidRPr="005F58F1">
        <w:t>Activate Emergency Medical Services (EMS)</w:t>
      </w:r>
    </w:p>
    <w:p w14:paraId="1AAD1F53" w14:textId="0D46AF6F" w:rsidR="009773F3" w:rsidRDefault="009773F3" w:rsidP="00924977">
      <w:pPr>
        <w:pStyle w:val="AlphaListIndent"/>
        <w:numPr>
          <w:ilvl w:val="0"/>
          <w:numId w:val="12"/>
        </w:numPr>
      </w:pPr>
      <w:r>
        <w:t>Dial 911</w:t>
      </w:r>
    </w:p>
    <w:p w14:paraId="7E9766ED" w14:textId="20E6C5A2" w:rsidR="009773F3" w:rsidRDefault="009773F3" w:rsidP="00924977">
      <w:pPr>
        <w:pStyle w:val="AlphaListIndent"/>
        <w:numPr>
          <w:ilvl w:val="0"/>
          <w:numId w:val="12"/>
        </w:numPr>
      </w:pPr>
      <w:r>
        <w:t xml:space="preserve">Give </w:t>
      </w:r>
      <w:r w:rsidR="000F2704">
        <w:t>your</w:t>
      </w:r>
      <w:r>
        <w:t xml:space="preserve"> phone number and address of location: </w:t>
      </w:r>
      <w:r w:rsidR="000F2704" w:rsidRPr="000F2704">
        <w:rPr>
          <w:b/>
        </w:rPr>
        <w:t>801 W. Iowa</w:t>
      </w:r>
    </w:p>
    <w:p w14:paraId="11547FA5" w14:textId="77777777" w:rsidR="009773F3" w:rsidRDefault="009773F3" w:rsidP="00924977">
      <w:pPr>
        <w:pStyle w:val="AlphaListIndent"/>
        <w:numPr>
          <w:ilvl w:val="0"/>
          <w:numId w:val="12"/>
        </w:numPr>
      </w:pPr>
      <w:r>
        <w:t>Give a brief description of the injury/condition</w:t>
      </w:r>
    </w:p>
    <w:p w14:paraId="71B1A5FE" w14:textId="39DDFBF7" w:rsidR="009773F3" w:rsidRDefault="009773F3" w:rsidP="00924977">
      <w:pPr>
        <w:pStyle w:val="AlphaListIndent"/>
        <w:numPr>
          <w:ilvl w:val="0"/>
          <w:numId w:val="12"/>
        </w:numPr>
      </w:pPr>
      <w:r w:rsidRPr="009D528D">
        <w:t>Provide specific access instructions</w:t>
      </w:r>
      <w:r w:rsidRPr="00EF5011">
        <w:t xml:space="preserve">: </w:t>
      </w:r>
      <w:r w:rsidR="009D528D" w:rsidRPr="009D528D">
        <w:rPr>
          <w:b/>
        </w:rPr>
        <w:t>EMS use NE corner of stadium for ambulance entrance</w:t>
      </w:r>
    </w:p>
    <w:p w14:paraId="473A054C" w14:textId="77777777" w:rsidR="009773F3" w:rsidRDefault="009773F3" w:rsidP="00924977">
      <w:pPr>
        <w:pStyle w:val="AlphaListIndent"/>
        <w:numPr>
          <w:ilvl w:val="0"/>
          <w:numId w:val="12"/>
        </w:numPr>
      </w:pPr>
      <w:r>
        <w:t>Follow any other instructions from the Emergency Medical Dispatcher</w:t>
      </w:r>
    </w:p>
    <w:p w14:paraId="17EA108D" w14:textId="77777777" w:rsidR="009773F3" w:rsidRDefault="009773F3" w:rsidP="00924977">
      <w:pPr>
        <w:pStyle w:val="NumberedList"/>
        <w:numPr>
          <w:ilvl w:val="0"/>
          <w:numId w:val="13"/>
        </w:numPr>
      </w:pPr>
      <w:r>
        <w:t>Direct specific individuals to meet and direct EMS, unlock doors, open gates, etc.</w:t>
      </w:r>
    </w:p>
    <w:p w14:paraId="09899FD5" w14:textId="77777777" w:rsidR="009773F3" w:rsidRDefault="009773F3" w:rsidP="00924977">
      <w:pPr>
        <w:pStyle w:val="NumberedList"/>
        <w:numPr>
          <w:ilvl w:val="0"/>
          <w:numId w:val="13"/>
        </w:numPr>
      </w:pPr>
      <w:r>
        <w:t>Continue providing care to athlete to highest level possible.</w:t>
      </w:r>
    </w:p>
    <w:p w14:paraId="7FC5611A" w14:textId="77777777" w:rsidR="009773F3" w:rsidRDefault="009773F3" w:rsidP="00924977">
      <w:pPr>
        <w:pStyle w:val="NumberedList"/>
        <w:numPr>
          <w:ilvl w:val="0"/>
          <w:numId w:val="13"/>
        </w:numPr>
      </w:pPr>
      <w:r>
        <w:t>Contact Parent</w:t>
      </w:r>
    </w:p>
    <w:p w14:paraId="522B2186" w14:textId="77777777" w:rsidR="009773F3" w:rsidRDefault="009773F3" w:rsidP="00924977">
      <w:pPr>
        <w:pStyle w:val="NumberedList"/>
        <w:numPr>
          <w:ilvl w:val="0"/>
          <w:numId w:val="13"/>
        </w:numPr>
      </w:pPr>
      <w:r>
        <w:t>Contact Administration</w:t>
      </w:r>
    </w:p>
    <w:p w14:paraId="6118B369" w14:textId="77777777" w:rsidR="000F2704" w:rsidRPr="00C54B42" w:rsidRDefault="000F2704" w:rsidP="000F2704">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0F2704" w:rsidRPr="00EF5011" w14:paraId="33C09F94" w14:textId="77777777" w:rsidTr="009D52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0BA7ACA6" w14:textId="77777777" w:rsidR="000F2704" w:rsidRPr="00EF5011" w:rsidRDefault="000F2704" w:rsidP="009D528D">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3A9711A7" w14:textId="77777777" w:rsidR="000F2704" w:rsidRPr="00EF5011" w:rsidRDefault="000F2704" w:rsidP="009D528D">
            <w:pPr>
              <w:rPr>
                <w:i/>
                <w:iCs/>
              </w:rPr>
            </w:pPr>
          </w:p>
        </w:tc>
        <w:tc>
          <w:tcPr>
            <w:tcW w:w="2903" w:type="dxa"/>
          </w:tcPr>
          <w:p w14:paraId="508D1A18" w14:textId="77777777" w:rsidR="000F2704" w:rsidRPr="00EF5011" w:rsidRDefault="000F2704"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502EF02C" w14:textId="77777777" w:rsidR="000F2704" w:rsidRPr="00EF5011" w:rsidRDefault="000F2704"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0F2704" w:rsidRPr="00EF5011" w14:paraId="3F98E718"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7FB6B133" w14:textId="7BD718EC" w:rsidR="000F2704" w:rsidRPr="00EF5011" w:rsidRDefault="000F2704" w:rsidP="009D528D">
            <w:pPr>
              <w:rPr>
                <w:i/>
                <w:iCs/>
              </w:rPr>
            </w:pPr>
            <w:r>
              <w:rPr>
                <w:i/>
                <w:iCs/>
              </w:rPr>
              <w:t>Enid</w:t>
            </w:r>
            <w:r w:rsidRPr="00EF5011">
              <w:rPr>
                <w:i/>
                <w:iCs/>
              </w:rPr>
              <w:t xml:space="preserve"> Fire Department</w:t>
            </w:r>
            <w:r w:rsidRPr="00EF5011">
              <w:rPr>
                <w:i/>
                <w:iCs/>
              </w:rPr>
              <w:br/>
              <w:t>911 or (5</w:t>
            </w:r>
            <w:r w:rsidR="00BD3238">
              <w:rPr>
                <w:i/>
                <w:iCs/>
              </w:rPr>
              <w:t>80</w:t>
            </w:r>
            <w:r w:rsidRPr="00EF5011">
              <w:rPr>
                <w:i/>
                <w:iCs/>
              </w:rPr>
              <w:t xml:space="preserve">) </w:t>
            </w:r>
            <w:r w:rsidR="00BD3238">
              <w:rPr>
                <w:i/>
                <w:iCs/>
              </w:rPr>
              <w:t>242</w:t>
            </w:r>
            <w:r w:rsidRPr="00EF5011">
              <w:rPr>
                <w:i/>
                <w:iCs/>
              </w:rPr>
              <w:t>-</w:t>
            </w:r>
            <w:r w:rsidR="00BD3238">
              <w:rPr>
                <w:i/>
                <w:iCs/>
              </w:rPr>
              <w:t>7000</w:t>
            </w:r>
          </w:p>
          <w:p w14:paraId="1EB8F9D3" w14:textId="77777777" w:rsidR="000F2704" w:rsidRPr="00EF5011" w:rsidRDefault="000F2704" w:rsidP="009D528D">
            <w:pPr>
              <w:rPr>
                <w:i/>
                <w:iCs/>
              </w:rPr>
            </w:pPr>
          </w:p>
        </w:tc>
        <w:tc>
          <w:tcPr>
            <w:tcW w:w="2903" w:type="dxa"/>
          </w:tcPr>
          <w:p w14:paraId="3954D6B7" w14:textId="77777777" w:rsidR="000F2704" w:rsidRPr="00D03272" w:rsidRDefault="000F2704"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06BDF3C4" w14:textId="77777777" w:rsidR="000F2704" w:rsidRPr="00D03272" w:rsidRDefault="000F2704"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403D4C0B"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0A9B116C"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79F82463"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0F2704" w:rsidRPr="00EF5011" w14:paraId="3FBD8FFB"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7E66ABE" w14:textId="77777777" w:rsidR="000F2704" w:rsidRDefault="000F2704" w:rsidP="009D528D">
            <w:pPr>
              <w:rPr>
                <w:b w:val="0"/>
                <w:bCs w:val="0"/>
                <w:i/>
                <w:iCs/>
              </w:rPr>
            </w:pPr>
            <w:r w:rsidRPr="00EF5011">
              <w:rPr>
                <w:i/>
                <w:iCs/>
              </w:rPr>
              <w:t>Athletic Trainer</w:t>
            </w:r>
          </w:p>
          <w:p w14:paraId="0D99F1DD" w14:textId="77777777" w:rsidR="000F2704" w:rsidRPr="00EF5011" w:rsidRDefault="000F2704" w:rsidP="009D528D">
            <w:pPr>
              <w:rPr>
                <w:i/>
                <w:iCs/>
              </w:rPr>
            </w:pPr>
            <w:r>
              <w:rPr>
                <w:i/>
                <w:iCs/>
              </w:rPr>
              <w:t>Kayla Dickson</w:t>
            </w:r>
          </w:p>
          <w:p w14:paraId="65E061E8" w14:textId="77777777" w:rsidR="000F2704" w:rsidRPr="00EF5011" w:rsidRDefault="000F2704" w:rsidP="009D528D">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6C18EB14" w14:textId="77777777" w:rsidR="000F2704" w:rsidRPr="00EF5011" w:rsidRDefault="000F2704" w:rsidP="009D528D">
            <w:pPr>
              <w:rPr>
                <w:i/>
                <w:iCs/>
              </w:rPr>
            </w:pPr>
          </w:p>
        </w:tc>
        <w:tc>
          <w:tcPr>
            <w:tcW w:w="2903" w:type="dxa"/>
          </w:tcPr>
          <w:p w14:paraId="12FF4A64"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66D595FF"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2AE85644"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2E42477F"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tbl>
    <w:p w14:paraId="6A1E9B6A" w14:textId="77777777" w:rsidR="006D7F70" w:rsidRDefault="006D7F70" w:rsidP="000F2704">
      <w:pPr>
        <w:rPr>
          <w:rFonts w:cstheme="minorHAnsi"/>
          <w:i/>
          <w:iCs/>
          <w:sz w:val="28"/>
          <w:szCs w:val="28"/>
        </w:rPr>
      </w:pPr>
    </w:p>
    <w:p w14:paraId="421BDE01" w14:textId="74391F89" w:rsidR="000F2704" w:rsidRDefault="000F2704" w:rsidP="006D7F70"/>
    <w:p w14:paraId="4E7BBFCF" w14:textId="7C7A378B" w:rsidR="00206E5D" w:rsidRDefault="00206E5D" w:rsidP="006D7F70"/>
    <w:p w14:paraId="77B1DD68" w14:textId="77777777" w:rsidR="00206E5D" w:rsidRDefault="00206E5D" w:rsidP="006D7F70"/>
    <w:p w14:paraId="4FDEDF2E" w14:textId="2478D692" w:rsidR="000F2704" w:rsidRPr="005446DF" w:rsidRDefault="000F2704" w:rsidP="000F2704">
      <w:pPr>
        <w:pStyle w:val="Heading3"/>
        <w:rPr>
          <w:color w:val="002060"/>
        </w:rPr>
      </w:pPr>
      <w:r w:rsidRPr="005446DF">
        <w:rPr>
          <w:color w:val="002060"/>
        </w:rPr>
        <w:lastRenderedPageBreak/>
        <w:t>David Allen Memorial Ballpark</w:t>
      </w:r>
    </w:p>
    <w:p w14:paraId="6AEC17B3" w14:textId="60B03939" w:rsidR="000F2704" w:rsidRPr="00EF5011" w:rsidRDefault="000F2704" w:rsidP="00206E5D">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00ED4549" w:rsidRPr="00ED4549">
        <w:rPr>
          <w:b/>
          <w:i/>
          <w:iCs/>
          <w:sz w:val="28"/>
          <w:szCs w:val="28"/>
        </w:rPr>
        <w:t xml:space="preserve">Middle / </w:t>
      </w:r>
      <w:r w:rsidRPr="00ED4549">
        <w:rPr>
          <w:b/>
          <w:i/>
          <w:iCs/>
          <w:sz w:val="28"/>
          <w:szCs w:val="28"/>
        </w:rPr>
        <w:t xml:space="preserve">High School </w:t>
      </w:r>
      <w:r w:rsidR="005C5835" w:rsidRPr="00ED4549">
        <w:rPr>
          <w:b/>
          <w:i/>
          <w:iCs/>
          <w:sz w:val="28"/>
          <w:szCs w:val="28"/>
        </w:rPr>
        <w:t>Base</w:t>
      </w:r>
      <w:r w:rsidRPr="00ED4549">
        <w:rPr>
          <w:b/>
          <w:i/>
          <w:iCs/>
          <w:sz w:val="28"/>
          <w:szCs w:val="28"/>
        </w:rPr>
        <w:t>ball</w:t>
      </w:r>
      <w:r w:rsidR="005C5835" w:rsidRPr="00ED4549">
        <w:rPr>
          <w:b/>
          <w:i/>
          <w:iCs/>
          <w:sz w:val="28"/>
          <w:szCs w:val="28"/>
        </w:rPr>
        <w:t>/Softball</w:t>
      </w:r>
      <w:r w:rsidRPr="00ED4549">
        <w:rPr>
          <w:b/>
          <w:i/>
          <w:iCs/>
          <w:sz w:val="28"/>
          <w:szCs w:val="28"/>
        </w:rPr>
        <w:t xml:space="preserve"> Field</w:t>
      </w:r>
      <w:r w:rsidR="00ED4549" w:rsidRPr="00ED4549">
        <w:rPr>
          <w:b/>
          <w:i/>
          <w:iCs/>
          <w:sz w:val="28"/>
          <w:szCs w:val="28"/>
        </w:rPr>
        <w:t xml:space="preserve"> / DAMB</w:t>
      </w:r>
      <w:r w:rsidRPr="00EF5011">
        <w:rPr>
          <w:i/>
          <w:iCs/>
          <w:sz w:val="28"/>
          <w:szCs w:val="28"/>
        </w:rPr>
        <w:br/>
      </w:r>
      <w:r w:rsidRPr="00EF5011">
        <w:t>(</w:t>
      </w:r>
      <w:r w:rsidR="00ED4549">
        <w:t>baseball-softball</w:t>
      </w:r>
      <w:r w:rsidRPr="00EF5011">
        <w:t xml:space="preserve"> games/practice</w:t>
      </w:r>
      <w:r>
        <w:t>)</w:t>
      </w:r>
      <w:r w:rsidRPr="00EF5011">
        <w:br/>
      </w:r>
      <w:r w:rsidR="00ED4549">
        <w:t>301 S. Grand</w:t>
      </w:r>
      <w:r w:rsidRPr="00EF5011">
        <w:br/>
      </w:r>
      <w:r>
        <w:t>Enid</w:t>
      </w:r>
      <w:r w:rsidRPr="00EF5011">
        <w:t xml:space="preserve">, OK </w:t>
      </w:r>
      <w:r>
        <w:t>73701</w:t>
      </w:r>
    </w:p>
    <w:p w14:paraId="7E560F0E" w14:textId="77777777" w:rsidR="000F2704" w:rsidRDefault="000F2704" w:rsidP="000F2704">
      <w:pPr>
        <w:rPr>
          <w:b/>
          <w:bCs/>
        </w:rPr>
      </w:pPr>
    </w:p>
    <w:p w14:paraId="468C94FB" w14:textId="77777777" w:rsidR="000F2704" w:rsidRDefault="000F2704" w:rsidP="000F2704">
      <w:r w:rsidRPr="00C54B42">
        <w:rPr>
          <w:rStyle w:val="Emphasis"/>
        </w:rPr>
        <w:t>Emergency Personnel:</w:t>
      </w:r>
      <w:r>
        <w:rPr>
          <w:b/>
          <w:bCs/>
        </w:rPr>
        <w:t xml:space="preserve"> </w:t>
      </w:r>
      <w:r>
        <w:t>Athletic Trainer, Coaches, On Duty Administrator, Student Athletic Trainers</w:t>
      </w:r>
    </w:p>
    <w:p w14:paraId="1A3C35A1" w14:textId="77777777" w:rsidR="000F2704" w:rsidRDefault="000F2704" w:rsidP="000F2704">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12E2302B" w14:textId="77777777" w:rsidR="000F2704" w:rsidRPr="00C54B42" w:rsidRDefault="000F2704" w:rsidP="000F2704">
      <w:pPr>
        <w:rPr>
          <w:rStyle w:val="Emphasis"/>
        </w:rPr>
      </w:pPr>
      <w:r w:rsidRPr="00C54B42">
        <w:rPr>
          <w:rStyle w:val="Emphasis"/>
        </w:rPr>
        <w:t>Location of AEDs:</w:t>
      </w:r>
    </w:p>
    <w:p w14:paraId="0A5E8A76" w14:textId="77777777" w:rsidR="000F2704" w:rsidRPr="002B3DDB" w:rsidRDefault="000F2704" w:rsidP="00A57173">
      <w:pPr>
        <w:pStyle w:val="NumberedList"/>
        <w:numPr>
          <w:ilvl w:val="0"/>
          <w:numId w:val="0"/>
        </w:numPr>
        <w:ind w:left="720"/>
        <w:rPr>
          <w:b/>
        </w:rPr>
      </w:pPr>
      <w:r w:rsidRPr="002B3DDB">
        <w:rPr>
          <w:b/>
        </w:rPr>
        <w:t>Entrance to Concessions stand</w:t>
      </w:r>
    </w:p>
    <w:p w14:paraId="67F2841E" w14:textId="77777777" w:rsidR="000F2704" w:rsidRPr="00C54B42" w:rsidRDefault="000F2704" w:rsidP="000F2704">
      <w:pPr>
        <w:rPr>
          <w:rStyle w:val="Emphasis"/>
        </w:rPr>
      </w:pPr>
      <w:r w:rsidRPr="00C54B42">
        <w:rPr>
          <w:rStyle w:val="Emphasis"/>
        </w:rPr>
        <w:t>Emergency Instructions:</w:t>
      </w:r>
    </w:p>
    <w:p w14:paraId="5DC35607" w14:textId="77777777" w:rsidR="000F2704" w:rsidRPr="005F58F1" w:rsidRDefault="000F2704" w:rsidP="00924977">
      <w:pPr>
        <w:pStyle w:val="NumberedList"/>
        <w:numPr>
          <w:ilvl w:val="0"/>
          <w:numId w:val="14"/>
        </w:numPr>
      </w:pPr>
      <w:r w:rsidRPr="005F58F1">
        <w:t>Establish scene safety and provide immediate care for injured athlete</w:t>
      </w:r>
    </w:p>
    <w:p w14:paraId="29C8304C" w14:textId="77777777" w:rsidR="000F2704" w:rsidRPr="005F58F1" w:rsidRDefault="000F2704" w:rsidP="00924977">
      <w:pPr>
        <w:pStyle w:val="NumberedList"/>
        <w:numPr>
          <w:ilvl w:val="0"/>
          <w:numId w:val="14"/>
        </w:numPr>
      </w:pPr>
      <w:r w:rsidRPr="005F58F1">
        <w:t>Activate Emergency Medical Services (EMS)</w:t>
      </w:r>
    </w:p>
    <w:p w14:paraId="7FF1A0B5" w14:textId="77777777" w:rsidR="000F2704" w:rsidRDefault="000F2704" w:rsidP="00924977">
      <w:pPr>
        <w:pStyle w:val="AlphaListIndent"/>
        <w:numPr>
          <w:ilvl w:val="0"/>
          <w:numId w:val="17"/>
        </w:numPr>
      </w:pPr>
      <w:r>
        <w:t>Dial 911</w:t>
      </w:r>
    </w:p>
    <w:p w14:paraId="73AF3C6F" w14:textId="194583F9" w:rsidR="000F2704" w:rsidRDefault="000F2704" w:rsidP="00924977">
      <w:pPr>
        <w:pStyle w:val="AlphaListIndent"/>
        <w:numPr>
          <w:ilvl w:val="0"/>
          <w:numId w:val="17"/>
        </w:numPr>
      </w:pPr>
      <w:r>
        <w:t xml:space="preserve">Give a phone number and address of location: </w:t>
      </w:r>
      <w:r w:rsidR="00ED4549" w:rsidRPr="00ED4549">
        <w:rPr>
          <w:b/>
        </w:rPr>
        <w:t>301 S. Grand</w:t>
      </w:r>
    </w:p>
    <w:p w14:paraId="24AE51C2" w14:textId="77777777" w:rsidR="000F2704" w:rsidRDefault="000F2704" w:rsidP="00924977">
      <w:pPr>
        <w:pStyle w:val="AlphaListIndent"/>
        <w:numPr>
          <w:ilvl w:val="0"/>
          <w:numId w:val="17"/>
        </w:numPr>
      </w:pPr>
      <w:r>
        <w:t>Give a brief description of the injury/condition</w:t>
      </w:r>
    </w:p>
    <w:p w14:paraId="319187F2" w14:textId="77777777" w:rsidR="009D528D" w:rsidRDefault="000F2704" w:rsidP="00924977">
      <w:pPr>
        <w:pStyle w:val="AlphaListIndent"/>
        <w:numPr>
          <w:ilvl w:val="0"/>
          <w:numId w:val="17"/>
        </w:numPr>
      </w:pPr>
      <w:r>
        <w:t>Provide specific access instructions</w:t>
      </w:r>
      <w:r w:rsidRPr="00EF5011">
        <w:t xml:space="preserve">: </w:t>
      </w:r>
      <w:r>
        <w:t xml:space="preserve"> </w:t>
      </w:r>
      <w:r w:rsidR="009D528D" w:rsidRPr="009D528D">
        <w:rPr>
          <w:b/>
        </w:rPr>
        <w:t>EMS use NE corner of stadium for ambulance entrance</w:t>
      </w:r>
    </w:p>
    <w:p w14:paraId="1A8009BB" w14:textId="77777777" w:rsidR="000F2704" w:rsidRDefault="000F2704" w:rsidP="00924977">
      <w:pPr>
        <w:pStyle w:val="AlphaListIndent"/>
        <w:numPr>
          <w:ilvl w:val="0"/>
          <w:numId w:val="17"/>
        </w:numPr>
      </w:pPr>
      <w:r>
        <w:t>Follow any other instructions from the Emergency Medical Dispatcher</w:t>
      </w:r>
    </w:p>
    <w:p w14:paraId="3D01F844" w14:textId="77777777" w:rsidR="000F2704" w:rsidRDefault="000F2704" w:rsidP="00924977">
      <w:pPr>
        <w:pStyle w:val="NumberedList"/>
        <w:numPr>
          <w:ilvl w:val="0"/>
          <w:numId w:val="14"/>
        </w:numPr>
      </w:pPr>
      <w:r>
        <w:t>Direct specific individuals to meet and direct EMS, unlock doors, open gates, etc.</w:t>
      </w:r>
    </w:p>
    <w:p w14:paraId="0F9E1E6D" w14:textId="77777777" w:rsidR="000F2704" w:rsidRDefault="000F2704" w:rsidP="00924977">
      <w:pPr>
        <w:pStyle w:val="NumberedList"/>
        <w:numPr>
          <w:ilvl w:val="0"/>
          <w:numId w:val="14"/>
        </w:numPr>
      </w:pPr>
      <w:r>
        <w:t>Continue providing care to athlete to highest level possible.</w:t>
      </w:r>
    </w:p>
    <w:p w14:paraId="4001E748" w14:textId="77777777" w:rsidR="000F2704" w:rsidRDefault="000F2704" w:rsidP="00924977">
      <w:pPr>
        <w:pStyle w:val="NumberedList"/>
        <w:numPr>
          <w:ilvl w:val="0"/>
          <w:numId w:val="14"/>
        </w:numPr>
      </w:pPr>
      <w:r>
        <w:t>Contact Parent</w:t>
      </w:r>
    </w:p>
    <w:p w14:paraId="24128B07" w14:textId="77777777" w:rsidR="000F2704" w:rsidRDefault="000F2704" w:rsidP="00924977">
      <w:pPr>
        <w:pStyle w:val="NumberedList"/>
        <w:numPr>
          <w:ilvl w:val="0"/>
          <w:numId w:val="14"/>
        </w:numPr>
      </w:pPr>
      <w:r>
        <w:t>Contact Administration</w:t>
      </w:r>
    </w:p>
    <w:p w14:paraId="766C4529" w14:textId="77777777" w:rsidR="000F2704" w:rsidRPr="00C54B42" w:rsidRDefault="000F2704" w:rsidP="000F2704">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0F2704" w:rsidRPr="00EF5011" w14:paraId="49016709" w14:textId="77777777" w:rsidTr="009D52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32A629E2" w14:textId="77777777" w:rsidR="000F2704" w:rsidRPr="00EF5011" w:rsidRDefault="000F2704" w:rsidP="009D528D">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2BA1A3D6" w14:textId="77777777" w:rsidR="000F2704" w:rsidRPr="00EF5011" w:rsidRDefault="000F2704" w:rsidP="009D528D">
            <w:pPr>
              <w:rPr>
                <w:i/>
                <w:iCs/>
              </w:rPr>
            </w:pPr>
          </w:p>
        </w:tc>
        <w:tc>
          <w:tcPr>
            <w:tcW w:w="2903" w:type="dxa"/>
          </w:tcPr>
          <w:p w14:paraId="73170F52" w14:textId="77777777" w:rsidR="000F2704" w:rsidRPr="00EF5011" w:rsidRDefault="000F2704"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56B3C109" w14:textId="77777777" w:rsidR="000F2704" w:rsidRPr="00EF5011" w:rsidRDefault="000F2704"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0F2704" w:rsidRPr="00EF5011" w14:paraId="503C7452"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55DAAC45" w14:textId="202C4C5D" w:rsidR="000F2704" w:rsidRPr="00EF5011" w:rsidRDefault="000F2704" w:rsidP="009D528D">
            <w:pPr>
              <w:rPr>
                <w:i/>
                <w:iCs/>
              </w:rPr>
            </w:pPr>
            <w:r>
              <w:rPr>
                <w:i/>
                <w:iCs/>
              </w:rPr>
              <w:t>Enid</w:t>
            </w:r>
            <w:r w:rsidRPr="00EF5011">
              <w:rPr>
                <w:i/>
                <w:iCs/>
              </w:rPr>
              <w:t xml:space="preserve"> Fire Department</w:t>
            </w:r>
            <w:r w:rsidRPr="00EF5011">
              <w:rPr>
                <w:i/>
                <w:iCs/>
              </w:rPr>
              <w:br/>
              <w:t>911 or (</w:t>
            </w:r>
            <w:r w:rsidR="00ED4549" w:rsidRPr="00EF5011">
              <w:rPr>
                <w:i/>
                <w:iCs/>
              </w:rPr>
              <w:t>5</w:t>
            </w:r>
            <w:r w:rsidR="00ED4549">
              <w:rPr>
                <w:i/>
                <w:iCs/>
              </w:rPr>
              <w:t>80</w:t>
            </w:r>
            <w:r w:rsidR="00ED4549" w:rsidRPr="00EF5011">
              <w:rPr>
                <w:i/>
                <w:iCs/>
              </w:rPr>
              <w:t xml:space="preserve">) </w:t>
            </w:r>
            <w:r w:rsidR="00ED4549">
              <w:rPr>
                <w:i/>
                <w:iCs/>
              </w:rPr>
              <w:t>242</w:t>
            </w:r>
            <w:r w:rsidR="00ED4549" w:rsidRPr="00EF5011">
              <w:rPr>
                <w:i/>
                <w:iCs/>
              </w:rPr>
              <w:t>-</w:t>
            </w:r>
            <w:r w:rsidR="00ED4549">
              <w:rPr>
                <w:i/>
                <w:iCs/>
              </w:rPr>
              <w:t>7000</w:t>
            </w:r>
          </w:p>
          <w:p w14:paraId="410FB167" w14:textId="77777777" w:rsidR="000F2704" w:rsidRPr="00EF5011" w:rsidRDefault="000F2704" w:rsidP="009D528D">
            <w:pPr>
              <w:rPr>
                <w:i/>
                <w:iCs/>
              </w:rPr>
            </w:pPr>
          </w:p>
        </w:tc>
        <w:tc>
          <w:tcPr>
            <w:tcW w:w="2903" w:type="dxa"/>
          </w:tcPr>
          <w:p w14:paraId="12158A32" w14:textId="77777777" w:rsidR="000F2704" w:rsidRPr="00D03272" w:rsidRDefault="000F2704"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5F636878" w14:textId="77777777" w:rsidR="000F2704" w:rsidRPr="00D03272" w:rsidRDefault="000F2704"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03ABA84D"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6B644A3E"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0181162D"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0F2704" w:rsidRPr="00EF5011" w14:paraId="29397C77"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3A473B91" w14:textId="77777777" w:rsidR="000F2704" w:rsidRDefault="000F2704" w:rsidP="009D528D">
            <w:pPr>
              <w:rPr>
                <w:b w:val="0"/>
                <w:bCs w:val="0"/>
                <w:i/>
                <w:iCs/>
              </w:rPr>
            </w:pPr>
            <w:r w:rsidRPr="00EF5011">
              <w:rPr>
                <w:i/>
                <w:iCs/>
              </w:rPr>
              <w:t>Athletic Trainer</w:t>
            </w:r>
          </w:p>
          <w:p w14:paraId="59C4FD72" w14:textId="77777777" w:rsidR="000F2704" w:rsidRPr="00EF5011" w:rsidRDefault="000F2704" w:rsidP="009D528D">
            <w:pPr>
              <w:rPr>
                <w:i/>
                <w:iCs/>
              </w:rPr>
            </w:pPr>
            <w:r>
              <w:rPr>
                <w:i/>
                <w:iCs/>
              </w:rPr>
              <w:t>Kayla Dickson</w:t>
            </w:r>
          </w:p>
          <w:p w14:paraId="753BDB19" w14:textId="77777777" w:rsidR="000F2704" w:rsidRPr="00EF5011" w:rsidRDefault="000F2704" w:rsidP="009D528D">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14514260" w14:textId="77777777" w:rsidR="000F2704" w:rsidRPr="00EF5011" w:rsidRDefault="000F2704" w:rsidP="009D528D">
            <w:pPr>
              <w:rPr>
                <w:i/>
                <w:iCs/>
              </w:rPr>
            </w:pPr>
          </w:p>
        </w:tc>
        <w:tc>
          <w:tcPr>
            <w:tcW w:w="2903" w:type="dxa"/>
          </w:tcPr>
          <w:p w14:paraId="0C6C0CC2"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28322494"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26B1FACA" w14:textId="77777777" w:rsidR="000F2704" w:rsidRDefault="000F2704"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14EED3A1" w14:textId="77777777" w:rsidR="000F2704" w:rsidRPr="00EF5011" w:rsidRDefault="000F2704" w:rsidP="009D528D">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tbl>
    <w:p w14:paraId="7BC57157" w14:textId="63902AED" w:rsidR="000F2704" w:rsidRDefault="000F2704" w:rsidP="006D7F70"/>
    <w:p w14:paraId="2CCBC387" w14:textId="2018EE6F" w:rsidR="00206E5D" w:rsidRDefault="00206E5D" w:rsidP="006D7F70"/>
    <w:p w14:paraId="777FCA60" w14:textId="7C83AB99" w:rsidR="00206E5D" w:rsidRDefault="00206E5D" w:rsidP="006D7F70"/>
    <w:p w14:paraId="625B0DFB" w14:textId="77777777" w:rsidR="00206E5D" w:rsidRDefault="00206E5D" w:rsidP="006D7F70"/>
    <w:p w14:paraId="12A63229" w14:textId="77777777" w:rsidR="000F2704" w:rsidRDefault="000F2704" w:rsidP="006D7F70"/>
    <w:p w14:paraId="581997F8" w14:textId="0A98D7DA" w:rsidR="00ED4549" w:rsidRPr="005446DF" w:rsidRDefault="00ED4549" w:rsidP="00ED4549">
      <w:pPr>
        <w:pStyle w:val="Heading3"/>
        <w:rPr>
          <w:color w:val="002060"/>
        </w:rPr>
      </w:pPr>
      <w:r w:rsidRPr="005446DF">
        <w:rPr>
          <w:color w:val="002060"/>
        </w:rPr>
        <w:lastRenderedPageBreak/>
        <w:t xml:space="preserve">Pacer Field / </w:t>
      </w:r>
      <w:proofErr w:type="spellStart"/>
      <w:r w:rsidRPr="005446DF">
        <w:rPr>
          <w:color w:val="002060"/>
        </w:rPr>
        <w:t>Meadowlake</w:t>
      </w:r>
      <w:proofErr w:type="spellEnd"/>
      <w:r w:rsidRPr="005446DF">
        <w:rPr>
          <w:color w:val="002060"/>
        </w:rPr>
        <w:t xml:space="preserve"> Park North</w:t>
      </w:r>
    </w:p>
    <w:p w14:paraId="7A76860A" w14:textId="232279D0" w:rsidR="00ED4549" w:rsidRPr="00EF5011" w:rsidRDefault="00ED4549" w:rsidP="00206E5D">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Middle / High School Softball Field / Pacer Field</w:t>
      </w:r>
      <w:r w:rsidRPr="00EF5011">
        <w:rPr>
          <w:i/>
          <w:iCs/>
          <w:sz w:val="28"/>
          <w:szCs w:val="28"/>
        </w:rPr>
        <w:br/>
      </w:r>
      <w:r w:rsidRPr="00EF5011">
        <w:t>(</w:t>
      </w:r>
      <w:r>
        <w:t>softball</w:t>
      </w:r>
      <w:r w:rsidRPr="00EF5011">
        <w:t xml:space="preserve"> games/practice</w:t>
      </w:r>
      <w:r>
        <w:t>)</w:t>
      </w:r>
      <w:r w:rsidRPr="00EF5011">
        <w:br/>
      </w:r>
      <w:r>
        <w:t xml:space="preserve">1201 W. </w:t>
      </w:r>
      <w:proofErr w:type="spellStart"/>
      <w:r>
        <w:t>Rupe</w:t>
      </w:r>
      <w:proofErr w:type="spellEnd"/>
      <w:r>
        <w:t xml:space="preserve"> Ave</w:t>
      </w:r>
      <w:r w:rsidRPr="00EF5011">
        <w:br/>
      </w:r>
      <w:r>
        <w:t>Enid</w:t>
      </w:r>
      <w:r w:rsidRPr="00EF5011">
        <w:t xml:space="preserve">, OK </w:t>
      </w:r>
      <w:r>
        <w:t>73701</w:t>
      </w:r>
    </w:p>
    <w:p w14:paraId="3001199B" w14:textId="77777777" w:rsidR="00ED4549" w:rsidRDefault="00ED4549" w:rsidP="00ED4549">
      <w:pPr>
        <w:rPr>
          <w:b/>
          <w:bCs/>
        </w:rPr>
      </w:pPr>
    </w:p>
    <w:p w14:paraId="35401F68" w14:textId="77777777" w:rsidR="00ED4549" w:rsidRDefault="00ED4549" w:rsidP="00ED4549">
      <w:r w:rsidRPr="00C54B42">
        <w:rPr>
          <w:rStyle w:val="Emphasis"/>
        </w:rPr>
        <w:t>Emergency Personnel:</w:t>
      </w:r>
      <w:r>
        <w:rPr>
          <w:b/>
          <w:bCs/>
        </w:rPr>
        <w:t xml:space="preserve"> </w:t>
      </w:r>
      <w:r>
        <w:t>Athletic Trainer, Coaches, On Duty Administrator, Student Athletic Trainers</w:t>
      </w:r>
    </w:p>
    <w:p w14:paraId="7801B949" w14:textId="77777777" w:rsidR="00ED4549" w:rsidRDefault="00ED4549" w:rsidP="00ED4549">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752E23EC" w14:textId="77777777" w:rsidR="00ED4549" w:rsidRPr="00C54B42" w:rsidRDefault="00ED4549" w:rsidP="00ED4549">
      <w:pPr>
        <w:rPr>
          <w:rStyle w:val="Emphasis"/>
        </w:rPr>
      </w:pPr>
      <w:r w:rsidRPr="00C54B42">
        <w:rPr>
          <w:rStyle w:val="Emphasis"/>
        </w:rPr>
        <w:t>Location of AEDs:</w:t>
      </w:r>
    </w:p>
    <w:p w14:paraId="0624FF10" w14:textId="0D2DE2E6" w:rsidR="00ED4549" w:rsidRPr="002B3DDB" w:rsidRDefault="009D528D" w:rsidP="00A57173">
      <w:pPr>
        <w:pStyle w:val="NumberedList"/>
        <w:numPr>
          <w:ilvl w:val="0"/>
          <w:numId w:val="0"/>
        </w:numPr>
        <w:ind w:left="720"/>
        <w:rPr>
          <w:b/>
        </w:rPr>
      </w:pPr>
      <w:r w:rsidRPr="002B3DDB">
        <w:rPr>
          <w:b/>
        </w:rPr>
        <w:t>Home locker room / or on field if ATC on site</w:t>
      </w:r>
    </w:p>
    <w:p w14:paraId="5459B2B2" w14:textId="77777777" w:rsidR="00ED4549" w:rsidRPr="00C54B42" w:rsidRDefault="00ED4549" w:rsidP="00ED4549">
      <w:pPr>
        <w:rPr>
          <w:rStyle w:val="Emphasis"/>
        </w:rPr>
      </w:pPr>
      <w:r w:rsidRPr="00C54B42">
        <w:rPr>
          <w:rStyle w:val="Emphasis"/>
        </w:rPr>
        <w:t>Emergency Instructions:</w:t>
      </w:r>
    </w:p>
    <w:p w14:paraId="1029451D" w14:textId="77777777" w:rsidR="00ED4549" w:rsidRPr="005F58F1" w:rsidRDefault="00ED4549" w:rsidP="00924977">
      <w:pPr>
        <w:pStyle w:val="NumberedList"/>
        <w:numPr>
          <w:ilvl w:val="0"/>
          <w:numId w:val="15"/>
        </w:numPr>
      </w:pPr>
      <w:r w:rsidRPr="005F58F1">
        <w:t>Establish scene safety and provide immediate care for injured athlete</w:t>
      </w:r>
    </w:p>
    <w:p w14:paraId="1A4D12F9" w14:textId="77777777" w:rsidR="00ED4549" w:rsidRPr="005F58F1" w:rsidRDefault="00ED4549" w:rsidP="00924977">
      <w:pPr>
        <w:pStyle w:val="NumberedList"/>
        <w:numPr>
          <w:ilvl w:val="0"/>
          <w:numId w:val="15"/>
        </w:numPr>
      </w:pPr>
      <w:r w:rsidRPr="005F58F1">
        <w:t>Activate Emergency Medical Services (EMS)</w:t>
      </w:r>
    </w:p>
    <w:p w14:paraId="19DD9F18" w14:textId="77777777" w:rsidR="00ED4549" w:rsidRDefault="00ED4549" w:rsidP="00924977">
      <w:pPr>
        <w:pStyle w:val="AlphaListIndent"/>
        <w:numPr>
          <w:ilvl w:val="0"/>
          <w:numId w:val="18"/>
        </w:numPr>
      </w:pPr>
      <w:r>
        <w:t>Dial 911</w:t>
      </w:r>
    </w:p>
    <w:p w14:paraId="662D1DE1" w14:textId="13BFED01" w:rsidR="00ED4549" w:rsidRDefault="00ED4549" w:rsidP="00924977">
      <w:pPr>
        <w:pStyle w:val="AlphaListIndent"/>
        <w:numPr>
          <w:ilvl w:val="0"/>
          <w:numId w:val="18"/>
        </w:numPr>
      </w:pPr>
      <w:r>
        <w:t xml:space="preserve">Give a phone number and address of location: </w:t>
      </w:r>
      <w:r w:rsidRPr="00ED4549">
        <w:rPr>
          <w:b/>
        </w:rPr>
        <w:t xml:space="preserve">1201 W. </w:t>
      </w:r>
      <w:proofErr w:type="spellStart"/>
      <w:r w:rsidRPr="00ED4549">
        <w:rPr>
          <w:b/>
        </w:rPr>
        <w:t>Rupe</w:t>
      </w:r>
      <w:proofErr w:type="spellEnd"/>
      <w:r w:rsidRPr="00ED4549">
        <w:rPr>
          <w:b/>
        </w:rPr>
        <w:t xml:space="preserve"> Ave</w:t>
      </w:r>
    </w:p>
    <w:p w14:paraId="6BE0297C" w14:textId="77777777" w:rsidR="00ED4549" w:rsidRDefault="00ED4549" w:rsidP="00924977">
      <w:pPr>
        <w:pStyle w:val="AlphaListIndent"/>
        <w:numPr>
          <w:ilvl w:val="0"/>
          <w:numId w:val="18"/>
        </w:numPr>
      </w:pPr>
      <w:r>
        <w:t>Give a brief description of the injury/condition</w:t>
      </w:r>
    </w:p>
    <w:p w14:paraId="543C9AE2" w14:textId="7DDE0256" w:rsidR="009D528D" w:rsidRDefault="00ED4549" w:rsidP="00924977">
      <w:pPr>
        <w:pStyle w:val="AlphaListIndent"/>
        <w:numPr>
          <w:ilvl w:val="0"/>
          <w:numId w:val="18"/>
        </w:numPr>
      </w:pPr>
      <w:r>
        <w:t>Provide specific access instructions</w:t>
      </w:r>
      <w:r w:rsidRPr="00EF5011">
        <w:t xml:space="preserve">: </w:t>
      </w:r>
      <w:r>
        <w:t xml:space="preserve"> </w:t>
      </w:r>
      <w:r w:rsidR="009D528D" w:rsidRPr="009D528D">
        <w:rPr>
          <w:b/>
        </w:rPr>
        <w:t xml:space="preserve">EMS use </w:t>
      </w:r>
      <w:r w:rsidR="009D528D">
        <w:rPr>
          <w:b/>
        </w:rPr>
        <w:t>SW</w:t>
      </w:r>
      <w:r w:rsidR="009D528D" w:rsidRPr="009D528D">
        <w:rPr>
          <w:b/>
        </w:rPr>
        <w:t xml:space="preserve"> corner of </w:t>
      </w:r>
      <w:r w:rsidR="009D528D">
        <w:rPr>
          <w:b/>
        </w:rPr>
        <w:t>facility</w:t>
      </w:r>
      <w:r w:rsidR="009D528D" w:rsidRPr="009D528D">
        <w:rPr>
          <w:b/>
        </w:rPr>
        <w:t xml:space="preserve"> for ambulance entrance</w:t>
      </w:r>
    </w:p>
    <w:p w14:paraId="6D90FF64" w14:textId="204A0F60" w:rsidR="00ED4549" w:rsidRDefault="00ED4549" w:rsidP="00924977">
      <w:pPr>
        <w:pStyle w:val="AlphaListIndent"/>
        <w:numPr>
          <w:ilvl w:val="0"/>
          <w:numId w:val="18"/>
        </w:numPr>
      </w:pPr>
      <w:r>
        <w:t>Follow any other instructions from the Emergency Medical Dispatcher</w:t>
      </w:r>
    </w:p>
    <w:p w14:paraId="6EA298B6" w14:textId="77777777" w:rsidR="00ED4549" w:rsidRDefault="00ED4549" w:rsidP="00924977">
      <w:pPr>
        <w:pStyle w:val="NumberedList"/>
        <w:numPr>
          <w:ilvl w:val="0"/>
          <w:numId w:val="15"/>
        </w:numPr>
      </w:pPr>
      <w:r>
        <w:t>Direct specific individuals to meet and direct EMS, unlock doors, open gates, etc.</w:t>
      </w:r>
    </w:p>
    <w:p w14:paraId="6EC961D8" w14:textId="77777777" w:rsidR="00ED4549" w:rsidRDefault="00ED4549" w:rsidP="00924977">
      <w:pPr>
        <w:pStyle w:val="NumberedList"/>
        <w:numPr>
          <w:ilvl w:val="0"/>
          <w:numId w:val="15"/>
        </w:numPr>
      </w:pPr>
      <w:r>
        <w:t>Continue providing care to athlete to highest level possible.</w:t>
      </w:r>
    </w:p>
    <w:p w14:paraId="3EBB92AE" w14:textId="77777777" w:rsidR="00ED4549" w:rsidRDefault="00ED4549" w:rsidP="00924977">
      <w:pPr>
        <w:pStyle w:val="NumberedList"/>
        <w:numPr>
          <w:ilvl w:val="0"/>
          <w:numId w:val="15"/>
        </w:numPr>
      </w:pPr>
      <w:r>
        <w:t>Contact Parent</w:t>
      </w:r>
    </w:p>
    <w:p w14:paraId="3CF6F6C0" w14:textId="77777777" w:rsidR="00ED4549" w:rsidRDefault="00ED4549" w:rsidP="00924977">
      <w:pPr>
        <w:pStyle w:val="NumberedList"/>
        <w:numPr>
          <w:ilvl w:val="0"/>
          <w:numId w:val="15"/>
        </w:numPr>
      </w:pPr>
      <w:r>
        <w:t>Contact Administration</w:t>
      </w:r>
    </w:p>
    <w:p w14:paraId="6964FFE9" w14:textId="77777777" w:rsidR="00ED4549" w:rsidRPr="00C54B42" w:rsidRDefault="00ED4549" w:rsidP="00ED4549">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ED4549" w:rsidRPr="00EF5011" w14:paraId="1219B7E7" w14:textId="77777777" w:rsidTr="009D52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62BA7784" w14:textId="77777777" w:rsidR="00ED4549" w:rsidRPr="00EF5011" w:rsidRDefault="00ED4549" w:rsidP="009D528D">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2687F60B" w14:textId="77777777" w:rsidR="00ED4549" w:rsidRPr="00EF5011" w:rsidRDefault="00ED4549" w:rsidP="009D528D">
            <w:pPr>
              <w:rPr>
                <w:i/>
                <w:iCs/>
              </w:rPr>
            </w:pPr>
          </w:p>
        </w:tc>
        <w:tc>
          <w:tcPr>
            <w:tcW w:w="2903" w:type="dxa"/>
          </w:tcPr>
          <w:p w14:paraId="48F6DDD6" w14:textId="77777777" w:rsidR="00ED4549" w:rsidRPr="00EF5011" w:rsidRDefault="00ED4549"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41A92C6A" w14:textId="77777777" w:rsidR="00ED4549" w:rsidRPr="00EF5011" w:rsidRDefault="00ED4549"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ED4549" w:rsidRPr="00EF5011" w14:paraId="17ECAC85"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7FB0C0C7" w14:textId="77777777" w:rsidR="00ED4549" w:rsidRPr="00EF5011" w:rsidRDefault="00ED4549" w:rsidP="009D528D">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3AE08469" w14:textId="77777777" w:rsidR="00ED4549" w:rsidRPr="00EF5011" w:rsidRDefault="00ED4549" w:rsidP="009D528D">
            <w:pPr>
              <w:rPr>
                <w:i/>
                <w:iCs/>
              </w:rPr>
            </w:pPr>
          </w:p>
        </w:tc>
        <w:tc>
          <w:tcPr>
            <w:tcW w:w="2903" w:type="dxa"/>
          </w:tcPr>
          <w:p w14:paraId="52447C32" w14:textId="77777777" w:rsidR="00ED4549" w:rsidRPr="00D03272" w:rsidRDefault="00ED4549"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285D7204" w14:textId="77777777" w:rsidR="00ED4549" w:rsidRPr="00D03272" w:rsidRDefault="00ED4549"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23EBD3DA"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292B2837"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77B28D89"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ED4549" w:rsidRPr="00EF5011" w14:paraId="4F3DA460"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DA32595" w14:textId="77777777" w:rsidR="00ED4549" w:rsidRDefault="00ED4549" w:rsidP="009D528D">
            <w:pPr>
              <w:rPr>
                <w:b w:val="0"/>
                <w:bCs w:val="0"/>
                <w:i/>
                <w:iCs/>
              </w:rPr>
            </w:pPr>
            <w:r w:rsidRPr="00EF5011">
              <w:rPr>
                <w:i/>
                <w:iCs/>
              </w:rPr>
              <w:t>Athletic Trainer</w:t>
            </w:r>
          </w:p>
          <w:p w14:paraId="26E5B8F8" w14:textId="77777777" w:rsidR="00ED4549" w:rsidRPr="00EF5011" w:rsidRDefault="00ED4549" w:rsidP="009D528D">
            <w:pPr>
              <w:rPr>
                <w:i/>
                <w:iCs/>
              </w:rPr>
            </w:pPr>
            <w:r>
              <w:rPr>
                <w:i/>
                <w:iCs/>
              </w:rPr>
              <w:t>Kayla Dickson</w:t>
            </w:r>
          </w:p>
          <w:p w14:paraId="55F5D50A" w14:textId="77777777" w:rsidR="00ED4549" w:rsidRPr="00EF5011" w:rsidRDefault="00ED4549" w:rsidP="009D528D">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52FABD65" w14:textId="77777777" w:rsidR="00ED4549" w:rsidRPr="00EF5011" w:rsidRDefault="00ED4549" w:rsidP="009D528D">
            <w:pPr>
              <w:rPr>
                <w:i/>
                <w:iCs/>
              </w:rPr>
            </w:pPr>
          </w:p>
        </w:tc>
        <w:tc>
          <w:tcPr>
            <w:tcW w:w="2903" w:type="dxa"/>
          </w:tcPr>
          <w:p w14:paraId="7840A095"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625D6C9D"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351C9FDF"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262E09E0"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tbl>
    <w:p w14:paraId="60E0F9E6" w14:textId="77777777" w:rsidR="000F2704" w:rsidRDefault="000F2704" w:rsidP="006D7F70"/>
    <w:p w14:paraId="74D893AC" w14:textId="7CA7F0A8" w:rsidR="000F2704" w:rsidRDefault="000F2704" w:rsidP="006D7F70"/>
    <w:p w14:paraId="51C863E7" w14:textId="0FAD6CF6" w:rsidR="00206E5D" w:rsidRDefault="00206E5D" w:rsidP="006D7F70"/>
    <w:p w14:paraId="0B39DD41" w14:textId="45E9CFD1" w:rsidR="00206E5D" w:rsidRDefault="00206E5D" w:rsidP="006D7F70"/>
    <w:p w14:paraId="7E87B0D9" w14:textId="77777777" w:rsidR="00206E5D" w:rsidRDefault="00206E5D" w:rsidP="006D7F70"/>
    <w:p w14:paraId="3C4E31FE" w14:textId="49551873" w:rsidR="00ED4549" w:rsidRPr="00C54B42" w:rsidRDefault="00ED4549" w:rsidP="00ED4549">
      <w:pPr>
        <w:pStyle w:val="Heading3"/>
      </w:pPr>
      <w:bookmarkStart w:id="3" w:name="_Hlk52367593"/>
      <w:r w:rsidRPr="005446DF">
        <w:rPr>
          <w:color w:val="002060"/>
        </w:rPr>
        <w:lastRenderedPageBreak/>
        <w:t>EHS Competition Gym and Performing Arts Center</w:t>
      </w:r>
    </w:p>
    <w:p w14:paraId="648EBA86" w14:textId="11E5AAFC" w:rsidR="00ED4549" w:rsidRPr="00EF5011" w:rsidRDefault="00ED4549" w:rsidP="00206E5D">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 xml:space="preserve">Middle / High School </w:t>
      </w:r>
      <w:r>
        <w:rPr>
          <w:b/>
          <w:i/>
          <w:iCs/>
          <w:sz w:val="28"/>
          <w:szCs w:val="28"/>
        </w:rPr>
        <w:t>Volley</w:t>
      </w:r>
      <w:r w:rsidRPr="00ED4549">
        <w:rPr>
          <w:b/>
          <w:i/>
          <w:iCs/>
          <w:sz w:val="28"/>
          <w:szCs w:val="28"/>
        </w:rPr>
        <w:t xml:space="preserve">ball </w:t>
      </w:r>
      <w:r>
        <w:rPr>
          <w:b/>
          <w:i/>
          <w:iCs/>
          <w:sz w:val="28"/>
          <w:szCs w:val="28"/>
        </w:rPr>
        <w:t>Basketball Court / CG &amp; PAC</w:t>
      </w:r>
      <w:r w:rsidRPr="00EF5011">
        <w:rPr>
          <w:i/>
          <w:iCs/>
          <w:sz w:val="28"/>
          <w:szCs w:val="28"/>
        </w:rPr>
        <w:br/>
      </w:r>
      <w:r w:rsidRPr="00EF5011">
        <w:t>(</w:t>
      </w:r>
      <w:r w:rsidR="009D528D">
        <w:t>volleyball/basketball</w:t>
      </w:r>
      <w:r w:rsidRPr="00EF5011">
        <w:t xml:space="preserve"> games/practice</w:t>
      </w:r>
      <w:r w:rsidR="009D528D">
        <w:t xml:space="preserve"> &amp; various events</w:t>
      </w:r>
      <w:r>
        <w:t>)</w:t>
      </w:r>
      <w:r w:rsidRPr="00EF5011">
        <w:br/>
      </w:r>
      <w:r>
        <w:t>611 W. Wabash</w:t>
      </w:r>
      <w:r w:rsidRPr="00EF5011">
        <w:br/>
      </w:r>
      <w:r>
        <w:t>Enid</w:t>
      </w:r>
      <w:r w:rsidRPr="00EF5011">
        <w:t xml:space="preserve">, OK </w:t>
      </w:r>
      <w:r>
        <w:t>73701</w:t>
      </w:r>
    </w:p>
    <w:p w14:paraId="5296A070" w14:textId="77777777" w:rsidR="00ED4549" w:rsidRDefault="00ED4549" w:rsidP="00ED4549">
      <w:pPr>
        <w:rPr>
          <w:b/>
          <w:bCs/>
        </w:rPr>
      </w:pPr>
    </w:p>
    <w:p w14:paraId="7795C8E4" w14:textId="77777777" w:rsidR="00ED4549" w:rsidRDefault="00ED4549" w:rsidP="00ED4549">
      <w:r w:rsidRPr="00C54B42">
        <w:rPr>
          <w:rStyle w:val="Emphasis"/>
        </w:rPr>
        <w:t>Emergency Personnel:</w:t>
      </w:r>
      <w:r>
        <w:rPr>
          <w:b/>
          <w:bCs/>
        </w:rPr>
        <w:t xml:space="preserve"> </w:t>
      </w:r>
      <w:r>
        <w:t>Athletic Trainer, Coaches, On Duty Administrator, Student Athletic Trainers</w:t>
      </w:r>
    </w:p>
    <w:p w14:paraId="4848DBB9" w14:textId="77777777" w:rsidR="00ED4549" w:rsidRDefault="00ED4549" w:rsidP="00ED4549">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2E221CA7" w14:textId="77777777" w:rsidR="00ED4549" w:rsidRPr="00C54B42" w:rsidRDefault="00ED4549" w:rsidP="00ED4549">
      <w:pPr>
        <w:rPr>
          <w:rStyle w:val="Emphasis"/>
        </w:rPr>
      </w:pPr>
      <w:r w:rsidRPr="00C54B42">
        <w:rPr>
          <w:rStyle w:val="Emphasis"/>
        </w:rPr>
        <w:t>Location of AEDs:</w:t>
      </w:r>
    </w:p>
    <w:p w14:paraId="653752CC" w14:textId="6720E2C4" w:rsidR="00A57173" w:rsidRDefault="00A57173" w:rsidP="00A57173">
      <w:pPr>
        <w:ind w:firstLine="360"/>
        <w:rPr>
          <w:rFonts w:ascii="Times New Roman" w:eastAsia="Times New Roman" w:hAnsi="Times New Roman" w:cs="Times New Roman"/>
          <w:b/>
          <w:bCs/>
        </w:rPr>
      </w:pPr>
      <w:r>
        <w:rPr>
          <w:rFonts w:ascii="Times New Roman" w:eastAsia="Times New Roman" w:hAnsi="Times New Roman" w:cs="Times New Roman"/>
          <w:b/>
          <w:bCs/>
        </w:rPr>
        <w:t>M</w:t>
      </w:r>
      <w:r w:rsidRPr="001557EB">
        <w:rPr>
          <w:rFonts w:ascii="Times New Roman" w:eastAsia="Times New Roman" w:hAnsi="Times New Roman" w:cs="Times New Roman"/>
          <w:b/>
          <w:bCs/>
        </w:rPr>
        <w:t>ain entrance 1</w:t>
      </w:r>
      <w:r w:rsidRPr="001557EB">
        <w:rPr>
          <w:rFonts w:ascii="Times New Roman" w:eastAsia="Times New Roman" w:hAnsi="Times New Roman" w:cs="Times New Roman"/>
          <w:b/>
          <w:bCs/>
          <w:vertAlign w:val="superscript"/>
        </w:rPr>
        <w:t>st</w:t>
      </w:r>
      <w:r w:rsidRPr="001557EB">
        <w:rPr>
          <w:rFonts w:ascii="Times New Roman" w:eastAsia="Times New Roman" w:hAnsi="Times New Roman" w:cs="Times New Roman"/>
          <w:b/>
          <w:bCs/>
        </w:rPr>
        <w:t xml:space="preserve"> floor </w:t>
      </w:r>
      <w:r>
        <w:rPr>
          <w:rFonts w:ascii="Times New Roman" w:eastAsia="Times New Roman" w:hAnsi="Times New Roman" w:cs="Times New Roman"/>
          <w:b/>
          <w:bCs/>
        </w:rPr>
        <w:t>southeast wall, s</w:t>
      </w:r>
      <w:r w:rsidRPr="001557EB">
        <w:rPr>
          <w:rFonts w:ascii="Times New Roman" w:eastAsia="Times New Roman" w:hAnsi="Times New Roman" w:cs="Times New Roman"/>
          <w:b/>
          <w:bCs/>
        </w:rPr>
        <w:t>outh</w:t>
      </w:r>
      <w:r>
        <w:rPr>
          <w:rFonts w:ascii="Times New Roman" w:eastAsia="Times New Roman" w:hAnsi="Times New Roman" w:cs="Times New Roman"/>
          <w:b/>
          <w:bCs/>
        </w:rPr>
        <w:t xml:space="preserve"> and north</w:t>
      </w:r>
      <w:r w:rsidRPr="001557EB">
        <w:rPr>
          <w:rFonts w:ascii="Times New Roman" w:eastAsia="Times New Roman" w:hAnsi="Times New Roman" w:cs="Times New Roman"/>
          <w:b/>
          <w:bCs/>
        </w:rPr>
        <w:t xml:space="preserve"> </w:t>
      </w:r>
      <w:r>
        <w:rPr>
          <w:rFonts w:ascii="Times New Roman" w:eastAsia="Times New Roman" w:hAnsi="Times New Roman" w:cs="Times New Roman"/>
          <w:b/>
          <w:bCs/>
        </w:rPr>
        <w:t>walls</w:t>
      </w:r>
      <w:r w:rsidRPr="001557EB">
        <w:rPr>
          <w:rFonts w:ascii="Times New Roman" w:eastAsia="Times New Roman" w:hAnsi="Times New Roman" w:cs="Times New Roman"/>
          <w:b/>
          <w:bCs/>
        </w:rPr>
        <w:t xml:space="preserve"> 2</w:t>
      </w:r>
      <w:r w:rsidRPr="001557EB">
        <w:rPr>
          <w:rFonts w:ascii="Times New Roman" w:eastAsia="Times New Roman" w:hAnsi="Times New Roman" w:cs="Times New Roman"/>
          <w:b/>
          <w:bCs/>
          <w:vertAlign w:val="superscript"/>
        </w:rPr>
        <w:t>nd</w:t>
      </w:r>
      <w:r w:rsidRPr="001557EB">
        <w:rPr>
          <w:rFonts w:ascii="Times New Roman" w:eastAsia="Times New Roman" w:hAnsi="Times New Roman" w:cs="Times New Roman"/>
          <w:b/>
          <w:bCs/>
        </w:rPr>
        <w:t xml:space="preserve"> floor</w:t>
      </w:r>
      <w:r>
        <w:rPr>
          <w:rFonts w:ascii="Times New Roman" w:eastAsia="Times New Roman" w:hAnsi="Times New Roman" w:cs="Times New Roman"/>
          <w:b/>
          <w:bCs/>
        </w:rPr>
        <w:t xml:space="preserve"> of gym and main entrance wall facing doors PAC.</w:t>
      </w:r>
    </w:p>
    <w:p w14:paraId="6D7B92C9" w14:textId="77777777" w:rsidR="00A57173" w:rsidRDefault="00A57173" w:rsidP="00A57173">
      <w:pPr>
        <w:ind w:firstLine="360"/>
        <w:rPr>
          <w:rStyle w:val="Emphasis"/>
        </w:rPr>
      </w:pPr>
    </w:p>
    <w:p w14:paraId="60EA5C2B" w14:textId="3A96C353" w:rsidR="00ED4549" w:rsidRPr="00C54B42" w:rsidRDefault="00ED4549" w:rsidP="00A57173">
      <w:pPr>
        <w:ind w:firstLine="360"/>
        <w:rPr>
          <w:rStyle w:val="Emphasis"/>
        </w:rPr>
      </w:pPr>
      <w:r w:rsidRPr="00C54B42">
        <w:rPr>
          <w:rStyle w:val="Emphasis"/>
        </w:rPr>
        <w:t>Emergency Instructions</w:t>
      </w:r>
    </w:p>
    <w:p w14:paraId="19DEB750" w14:textId="77777777" w:rsidR="00ED4549" w:rsidRPr="005F58F1" w:rsidRDefault="00ED4549" w:rsidP="00924977">
      <w:pPr>
        <w:pStyle w:val="NumberedList"/>
        <w:numPr>
          <w:ilvl w:val="0"/>
          <w:numId w:val="16"/>
        </w:numPr>
      </w:pPr>
      <w:r w:rsidRPr="005F58F1">
        <w:t>Establish scene safety and provide immediate care for injured athlete</w:t>
      </w:r>
    </w:p>
    <w:p w14:paraId="102B3BCD" w14:textId="77777777" w:rsidR="00ED4549" w:rsidRPr="005F58F1" w:rsidRDefault="00ED4549" w:rsidP="00924977">
      <w:pPr>
        <w:pStyle w:val="NumberedList"/>
        <w:numPr>
          <w:ilvl w:val="0"/>
          <w:numId w:val="16"/>
        </w:numPr>
      </w:pPr>
      <w:r w:rsidRPr="005F58F1">
        <w:t>Activate Emergency Medical Services (EMS)</w:t>
      </w:r>
    </w:p>
    <w:p w14:paraId="65A1E2BD" w14:textId="77777777" w:rsidR="00ED4549" w:rsidRDefault="00ED4549" w:rsidP="00924977">
      <w:pPr>
        <w:pStyle w:val="AlphaListIndent"/>
        <w:numPr>
          <w:ilvl w:val="0"/>
          <w:numId w:val="19"/>
        </w:numPr>
      </w:pPr>
      <w:r>
        <w:t>Dial 911</w:t>
      </w:r>
    </w:p>
    <w:p w14:paraId="0E846081" w14:textId="503588DB" w:rsidR="00ED4549" w:rsidRDefault="00ED4549" w:rsidP="00924977">
      <w:pPr>
        <w:pStyle w:val="AlphaListIndent"/>
        <w:numPr>
          <w:ilvl w:val="0"/>
          <w:numId w:val="19"/>
        </w:numPr>
      </w:pPr>
      <w:r>
        <w:t xml:space="preserve">Give a phone number and address of location: </w:t>
      </w:r>
      <w:r w:rsidR="009D528D" w:rsidRPr="009D528D">
        <w:rPr>
          <w:b/>
        </w:rPr>
        <w:t>611 W. Wabash</w:t>
      </w:r>
      <w:r w:rsidR="002B3DDB">
        <w:rPr>
          <w:b/>
        </w:rPr>
        <w:t xml:space="preserve"> (SE Corner of school)</w:t>
      </w:r>
    </w:p>
    <w:p w14:paraId="0776E14D" w14:textId="77777777" w:rsidR="00ED4549" w:rsidRDefault="00ED4549" w:rsidP="00924977">
      <w:pPr>
        <w:pStyle w:val="AlphaListIndent"/>
        <w:numPr>
          <w:ilvl w:val="0"/>
          <w:numId w:val="19"/>
        </w:numPr>
      </w:pPr>
      <w:r>
        <w:t>Give a brief description of the injury/condition</w:t>
      </w:r>
    </w:p>
    <w:p w14:paraId="53088EDA" w14:textId="0C6F647F" w:rsidR="009D528D" w:rsidRDefault="00ED4549" w:rsidP="00924977">
      <w:pPr>
        <w:pStyle w:val="AlphaListIndent"/>
        <w:numPr>
          <w:ilvl w:val="0"/>
          <w:numId w:val="19"/>
        </w:numPr>
      </w:pPr>
      <w:r>
        <w:t>Provide specific access instructions</w:t>
      </w:r>
      <w:r w:rsidRPr="00EF5011">
        <w:t xml:space="preserve">: </w:t>
      </w:r>
      <w:r>
        <w:t xml:space="preserve"> </w:t>
      </w:r>
      <w:r w:rsidR="009D528D" w:rsidRPr="009D528D">
        <w:rPr>
          <w:b/>
        </w:rPr>
        <w:t xml:space="preserve">EMS use </w:t>
      </w:r>
      <w:r w:rsidR="009D528D">
        <w:rPr>
          <w:b/>
        </w:rPr>
        <w:t>S</w:t>
      </w:r>
      <w:r w:rsidR="009D528D" w:rsidRPr="009D528D">
        <w:rPr>
          <w:b/>
        </w:rPr>
        <w:t xml:space="preserve">E </w:t>
      </w:r>
      <w:r w:rsidR="009D528D">
        <w:rPr>
          <w:b/>
        </w:rPr>
        <w:t>doors</w:t>
      </w:r>
      <w:r w:rsidR="009D528D" w:rsidRPr="009D528D">
        <w:rPr>
          <w:b/>
        </w:rPr>
        <w:t xml:space="preserve"> of </w:t>
      </w:r>
      <w:r w:rsidR="009D528D">
        <w:rPr>
          <w:b/>
        </w:rPr>
        <w:t>facility</w:t>
      </w:r>
      <w:r w:rsidR="009D528D" w:rsidRPr="009D528D">
        <w:rPr>
          <w:b/>
        </w:rPr>
        <w:t xml:space="preserve"> for entrance</w:t>
      </w:r>
    </w:p>
    <w:p w14:paraId="09C75277" w14:textId="77777777" w:rsidR="00ED4549" w:rsidRDefault="00ED4549" w:rsidP="00924977">
      <w:pPr>
        <w:pStyle w:val="AlphaListIndent"/>
        <w:numPr>
          <w:ilvl w:val="0"/>
          <w:numId w:val="19"/>
        </w:numPr>
      </w:pPr>
      <w:r>
        <w:t>Follow any other instructions from the Emergency Medical Dispatcher</w:t>
      </w:r>
    </w:p>
    <w:p w14:paraId="3EB34A51" w14:textId="77777777" w:rsidR="00ED4549" w:rsidRDefault="00ED4549" w:rsidP="00924977">
      <w:pPr>
        <w:pStyle w:val="NumberedList"/>
        <w:numPr>
          <w:ilvl w:val="0"/>
          <w:numId w:val="16"/>
        </w:numPr>
      </w:pPr>
      <w:r>
        <w:t>Direct specific individuals to meet and direct EMS, unlock doors, open gates, etc.</w:t>
      </w:r>
    </w:p>
    <w:p w14:paraId="7F36C9E8" w14:textId="77777777" w:rsidR="00ED4549" w:rsidRDefault="00ED4549" w:rsidP="00924977">
      <w:pPr>
        <w:pStyle w:val="NumberedList"/>
        <w:numPr>
          <w:ilvl w:val="0"/>
          <w:numId w:val="16"/>
        </w:numPr>
      </w:pPr>
      <w:r>
        <w:t>Continue providing care to athlete to highest level possible.</w:t>
      </w:r>
    </w:p>
    <w:p w14:paraId="73ECCA3B" w14:textId="77777777" w:rsidR="00ED4549" w:rsidRDefault="00ED4549" w:rsidP="00924977">
      <w:pPr>
        <w:pStyle w:val="NumberedList"/>
        <w:numPr>
          <w:ilvl w:val="0"/>
          <w:numId w:val="16"/>
        </w:numPr>
      </w:pPr>
      <w:r>
        <w:t>Contact Parent</w:t>
      </w:r>
    </w:p>
    <w:p w14:paraId="5E172A80" w14:textId="77777777" w:rsidR="00ED4549" w:rsidRDefault="00ED4549" w:rsidP="00924977">
      <w:pPr>
        <w:pStyle w:val="NumberedList"/>
        <w:numPr>
          <w:ilvl w:val="0"/>
          <w:numId w:val="16"/>
        </w:numPr>
      </w:pPr>
      <w:r>
        <w:t>Contact Administration</w:t>
      </w:r>
    </w:p>
    <w:p w14:paraId="39C64E16" w14:textId="77777777" w:rsidR="00ED4549" w:rsidRPr="00C54B42" w:rsidRDefault="00ED4549" w:rsidP="00ED4549">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ED4549" w:rsidRPr="00EF5011" w14:paraId="3AA1BCDF" w14:textId="77777777" w:rsidTr="009D52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07AE76D1" w14:textId="77777777" w:rsidR="00ED4549" w:rsidRPr="00EF5011" w:rsidRDefault="00ED4549" w:rsidP="009D528D">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4B10D4B7" w14:textId="77777777" w:rsidR="00ED4549" w:rsidRPr="00EF5011" w:rsidRDefault="00ED4549" w:rsidP="009D528D">
            <w:pPr>
              <w:rPr>
                <w:i/>
                <w:iCs/>
              </w:rPr>
            </w:pPr>
          </w:p>
        </w:tc>
        <w:tc>
          <w:tcPr>
            <w:tcW w:w="2903" w:type="dxa"/>
          </w:tcPr>
          <w:p w14:paraId="5FBD5170" w14:textId="77777777" w:rsidR="00ED4549" w:rsidRPr="00EF5011" w:rsidRDefault="00ED4549"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7CEA112C" w14:textId="77777777" w:rsidR="00ED4549" w:rsidRPr="00EF5011" w:rsidRDefault="00ED4549" w:rsidP="009D528D">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ED4549" w:rsidRPr="00EF5011" w14:paraId="07D70DF2"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9D78276" w14:textId="77777777" w:rsidR="00ED4549" w:rsidRPr="00EF5011" w:rsidRDefault="00ED4549" w:rsidP="009D528D">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0BB4E5B4" w14:textId="77777777" w:rsidR="00ED4549" w:rsidRPr="00EF5011" w:rsidRDefault="00ED4549" w:rsidP="009D528D">
            <w:pPr>
              <w:rPr>
                <w:i/>
                <w:iCs/>
              </w:rPr>
            </w:pPr>
          </w:p>
        </w:tc>
        <w:tc>
          <w:tcPr>
            <w:tcW w:w="2903" w:type="dxa"/>
          </w:tcPr>
          <w:p w14:paraId="35DCCF08" w14:textId="77777777" w:rsidR="00ED4549" w:rsidRPr="00D03272" w:rsidRDefault="00ED4549"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72FF38ED" w14:textId="77777777" w:rsidR="00ED4549" w:rsidRPr="00D03272" w:rsidRDefault="00ED4549" w:rsidP="009D528D">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4437BFD4"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29C6F8DD"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51460FC0"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ED4549" w:rsidRPr="00EF5011" w14:paraId="6620033A" w14:textId="77777777" w:rsidTr="009D528D">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03EC48B" w14:textId="77777777" w:rsidR="00ED4549" w:rsidRDefault="00ED4549" w:rsidP="009D528D">
            <w:pPr>
              <w:rPr>
                <w:b w:val="0"/>
                <w:bCs w:val="0"/>
                <w:i/>
                <w:iCs/>
              </w:rPr>
            </w:pPr>
            <w:r w:rsidRPr="00EF5011">
              <w:rPr>
                <w:i/>
                <w:iCs/>
              </w:rPr>
              <w:t>Athletic Trainer</w:t>
            </w:r>
          </w:p>
          <w:p w14:paraId="6306FB36" w14:textId="77777777" w:rsidR="00ED4549" w:rsidRPr="00EF5011" w:rsidRDefault="00ED4549" w:rsidP="009D528D">
            <w:pPr>
              <w:rPr>
                <w:i/>
                <w:iCs/>
              </w:rPr>
            </w:pPr>
            <w:r>
              <w:rPr>
                <w:i/>
                <w:iCs/>
              </w:rPr>
              <w:t>Kayla Dickson</w:t>
            </w:r>
          </w:p>
          <w:p w14:paraId="1DE023FB" w14:textId="77777777" w:rsidR="00ED4549" w:rsidRPr="00EF5011" w:rsidRDefault="00ED4549" w:rsidP="009D528D">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3AD11419" w14:textId="77777777" w:rsidR="00ED4549" w:rsidRPr="00EF5011" w:rsidRDefault="00ED4549" w:rsidP="009D528D">
            <w:pPr>
              <w:rPr>
                <w:i/>
                <w:iCs/>
              </w:rPr>
            </w:pPr>
          </w:p>
        </w:tc>
        <w:tc>
          <w:tcPr>
            <w:tcW w:w="2903" w:type="dxa"/>
          </w:tcPr>
          <w:p w14:paraId="01FCDA9A"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5C5AFF6A"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2A056B90" w14:textId="77777777" w:rsidR="00ED4549" w:rsidRDefault="00ED4549" w:rsidP="009D528D">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2CFC4CEE" w14:textId="77777777" w:rsidR="00ED4549" w:rsidRPr="00EF5011" w:rsidRDefault="00ED4549" w:rsidP="009D528D">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bookmarkEnd w:id="3"/>
    </w:tbl>
    <w:p w14:paraId="0A671CED" w14:textId="77777777" w:rsidR="000F2704" w:rsidRDefault="000F2704" w:rsidP="006D7F70"/>
    <w:p w14:paraId="0021CC88" w14:textId="32DD44F0" w:rsidR="005C2533" w:rsidRDefault="005C2533" w:rsidP="009E6F07">
      <w:pPr>
        <w:pStyle w:val="ListParagraph"/>
        <w:spacing w:after="160" w:line="259" w:lineRule="auto"/>
      </w:pPr>
    </w:p>
    <w:p w14:paraId="6DAA7849" w14:textId="3FD58533" w:rsidR="00206E5D" w:rsidRDefault="00206E5D" w:rsidP="009E6F07">
      <w:pPr>
        <w:pStyle w:val="ListParagraph"/>
        <w:spacing w:after="160" w:line="259" w:lineRule="auto"/>
      </w:pPr>
    </w:p>
    <w:p w14:paraId="7D63D8F4" w14:textId="7A870A43" w:rsidR="00206E5D" w:rsidRDefault="00206E5D" w:rsidP="009E6F07">
      <w:pPr>
        <w:pStyle w:val="ListParagraph"/>
        <w:spacing w:after="160" w:line="259" w:lineRule="auto"/>
      </w:pPr>
    </w:p>
    <w:p w14:paraId="29A1B5D6" w14:textId="62421054" w:rsidR="00206E5D" w:rsidRDefault="00206E5D" w:rsidP="009E6F07">
      <w:pPr>
        <w:pStyle w:val="ListParagraph"/>
        <w:spacing w:after="160" w:line="259" w:lineRule="auto"/>
      </w:pPr>
    </w:p>
    <w:p w14:paraId="1B7948AD" w14:textId="16E5C661" w:rsidR="00A018A6" w:rsidRDefault="00A018A6" w:rsidP="009E6F07">
      <w:pPr>
        <w:pStyle w:val="ListParagraph"/>
        <w:spacing w:after="160" w:line="259" w:lineRule="auto"/>
      </w:pPr>
    </w:p>
    <w:p w14:paraId="07F82D31" w14:textId="56EA5BE2" w:rsidR="00A018A6" w:rsidRDefault="00A018A6" w:rsidP="009E6F07">
      <w:pPr>
        <w:pStyle w:val="ListParagraph"/>
        <w:spacing w:after="160" w:line="259" w:lineRule="auto"/>
      </w:pPr>
    </w:p>
    <w:p w14:paraId="714BC214" w14:textId="5D52DE9C" w:rsidR="00A018A6" w:rsidRPr="00C54B42" w:rsidRDefault="00A018A6" w:rsidP="00A018A6">
      <w:pPr>
        <w:pStyle w:val="Heading3"/>
      </w:pPr>
      <w:r>
        <w:rPr>
          <w:color w:val="002060"/>
        </w:rPr>
        <w:lastRenderedPageBreak/>
        <w:t>Waller Middle School Gym</w:t>
      </w:r>
    </w:p>
    <w:p w14:paraId="02618037" w14:textId="02EF5E5E" w:rsidR="00A018A6" w:rsidRPr="00EF5011" w:rsidRDefault="00A018A6" w:rsidP="00A018A6">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 xml:space="preserve">Middle School </w:t>
      </w:r>
      <w:r>
        <w:rPr>
          <w:b/>
          <w:i/>
          <w:iCs/>
          <w:sz w:val="28"/>
          <w:szCs w:val="28"/>
        </w:rPr>
        <w:t>Volley</w:t>
      </w:r>
      <w:r w:rsidRPr="00ED4549">
        <w:rPr>
          <w:b/>
          <w:i/>
          <w:iCs/>
          <w:sz w:val="28"/>
          <w:szCs w:val="28"/>
        </w:rPr>
        <w:t>ball</w:t>
      </w:r>
      <w:r w:rsidR="00E27F07">
        <w:rPr>
          <w:b/>
          <w:i/>
          <w:iCs/>
          <w:sz w:val="28"/>
          <w:szCs w:val="28"/>
        </w:rPr>
        <w:t xml:space="preserve"> /</w:t>
      </w:r>
      <w:r w:rsidRPr="00ED4549">
        <w:rPr>
          <w:b/>
          <w:i/>
          <w:iCs/>
          <w:sz w:val="28"/>
          <w:szCs w:val="28"/>
        </w:rPr>
        <w:t xml:space="preserve"> </w:t>
      </w:r>
      <w:r>
        <w:rPr>
          <w:b/>
          <w:i/>
          <w:iCs/>
          <w:sz w:val="28"/>
          <w:szCs w:val="28"/>
        </w:rPr>
        <w:t>Basketball Court</w:t>
      </w:r>
      <w:r w:rsidRPr="00EF5011">
        <w:rPr>
          <w:i/>
          <w:iCs/>
          <w:sz w:val="28"/>
          <w:szCs w:val="28"/>
        </w:rPr>
        <w:br/>
      </w:r>
      <w:r w:rsidRPr="00EF5011">
        <w:t>(</w:t>
      </w:r>
      <w:r>
        <w:t>volleyball/basketball</w:t>
      </w:r>
      <w:r w:rsidRPr="00EF5011">
        <w:t xml:space="preserve"> games/practice</w:t>
      </w:r>
      <w:r>
        <w:t xml:space="preserve"> &amp; various events)</w:t>
      </w:r>
      <w:r w:rsidRPr="00EF5011">
        <w:br/>
      </w:r>
      <w:r w:rsidR="00493EDD">
        <w:t xml:space="preserve">2604 W. </w:t>
      </w:r>
      <w:proofErr w:type="spellStart"/>
      <w:r w:rsidR="00493EDD">
        <w:t>Randolf</w:t>
      </w:r>
      <w:proofErr w:type="spellEnd"/>
      <w:r w:rsidRPr="00EF5011">
        <w:br/>
      </w:r>
      <w:r>
        <w:t>Enid</w:t>
      </w:r>
      <w:r w:rsidRPr="00EF5011">
        <w:t xml:space="preserve">, OK </w:t>
      </w:r>
      <w:r>
        <w:t>73701</w:t>
      </w:r>
    </w:p>
    <w:p w14:paraId="718076B3" w14:textId="77777777" w:rsidR="00A018A6" w:rsidRDefault="00A018A6" w:rsidP="00A018A6">
      <w:pPr>
        <w:rPr>
          <w:b/>
          <w:bCs/>
        </w:rPr>
      </w:pPr>
    </w:p>
    <w:p w14:paraId="68569E20" w14:textId="77777777" w:rsidR="00A018A6" w:rsidRDefault="00A018A6" w:rsidP="00A018A6">
      <w:r w:rsidRPr="00C54B42">
        <w:rPr>
          <w:rStyle w:val="Emphasis"/>
        </w:rPr>
        <w:t>Emergency Personnel:</w:t>
      </w:r>
      <w:r>
        <w:rPr>
          <w:b/>
          <w:bCs/>
        </w:rPr>
        <w:t xml:space="preserve"> </w:t>
      </w:r>
      <w:r>
        <w:t>Athletic Trainer, Coaches, On Duty Administrator, Student Athletic Trainers</w:t>
      </w:r>
    </w:p>
    <w:p w14:paraId="5DFD0E29" w14:textId="77777777" w:rsidR="00A018A6" w:rsidRDefault="00A018A6" w:rsidP="00A018A6">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5015213F" w14:textId="77777777" w:rsidR="00A018A6" w:rsidRPr="00C54B42" w:rsidRDefault="00A018A6" w:rsidP="00A018A6">
      <w:pPr>
        <w:rPr>
          <w:rStyle w:val="Emphasis"/>
        </w:rPr>
      </w:pPr>
      <w:r w:rsidRPr="00C54B42">
        <w:rPr>
          <w:rStyle w:val="Emphasis"/>
        </w:rPr>
        <w:t>Location of AEDs:</w:t>
      </w:r>
    </w:p>
    <w:p w14:paraId="55A94C5F" w14:textId="77777777" w:rsidR="00A018A6" w:rsidRDefault="00A018A6" w:rsidP="00A018A6">
      <w:pPr>
        <w:ind w:firstLine="360"/>
        <w:rPr>
          <w:rFonts w:ascii="Times New Roman" w:eastAsia="Times New Roman" w:hAnsi="Times New Roman" w:cs="Times New Roman"/>
          <w:b/>
          <w:bCs/>
        </w:rPr>
      </w:pPr>
      <w:r w:rsidRPr="001106EA">
        <w:rPr>
          <w:rFonts w:ascii="Times New Roman" w:eastAsia="Times New Roman" w:hAnsi="Times New Roman" w:cs="Times New Roman"/>
          <w:b/>
          <w:bCs/>
          <w:highlight w:val="yellow"/>
        </w:rPr>
        <w:t>Main entrance 1</w:t>
      </w:r>
      <w:r w:rsidRPr="001106EA">
        <w:rPr>
          <w:rFonts w:ascii="Times New Roman" w:eastAsia="Times New Roman" w:hAnsi="Times New Roman" w:cs="Times New Roman"/>
          <w:b/>
          <w:bCs/>
          <w:highlight w:val="yellow"/>
          <w:vertAlign w:val="superscript"/>
        </w:rPr>
        <w:t>st</w:t>
      </w:r>
      <w:r w:rsidRPr="001106EA">
        <w:rPr>
          <w:rFonts w:ascii="Times New Roman" w:eastAsia="Times New Roman" w:hAnsi="Times New Roman" w:cs="Times New Roman"/>
          <w:b/>
          <w:bCs/>
          <w:highlight w:val="yellow"/>
        </w:rPr>
        <w:t xml:space="preserve"> floor southeast wall, south and north walls 2</w:t>
      </w:r>
      <w:r w:rsidRPr="001106EA">
        <w:rPr>
          <w:rFonts w:ascii="Times New Roman" w:eastAsia="Times New Roman" w:hAnsi="Times New Roman" w:cs="Times New Roman"/>
          <w:b/>
          <w:bCs/>
          <w:highlight w:val="yellow"/>
          <w:vertAlign w:val="superscript"/>
        </w:rPr>
        <w:t>nd</w:t>
      </w:r>
      <w:r w:rsidRPr="001106EA">
        <w:rPr>
          <w:rFonts w:ascii="Times New Roman" w:eastAsia="Times New Roman" w:hAnsi="Times New Roman" w:cs="Times New Roman"/>
          <w:b/>
          <w:bCs/>
          <w:highlight w:val="yellow"/>
        </w:rPr>
        <w:t xml:space="preserve"> floor of gym and main entrance wall facing doors PAC.</w:t>
      </w:r>
    </w:p>
    <w:p w14:paraId="5AE3B439" w14:textId="77777777" w:rsidR="00A018A6" w:rsidRDefault="00A018A6" w:rsidP="00A018A6">
      <w:pPr>
        <w:ind w:firstLine="360"/>
        <w:rPr>
          <w:rStyle w:val="Emphasis"/>
        </w:rPr>
      </w:pPr>
    </w:p>
    <w:p w14:paraId="6C85D522" w14:textId="77777777" w:rsidR="00A018A6" w:rsidRPr="00C54B42" w:rsidRDefault="00A018A6" w:rsidP="00A018A6">
      <w:pPr>
        <w:ind w:firstLine="360"/>
        <w:rPr>
          <w:rStyle w:val="Emphasis"/>
        </w:rPr>
      </w:pPr>
      <w:r w:rsidRPr="00C54B42">
        <w:rPr>
          <w:rStyle w:val="Emphasis"/>
        </w:rPr>
        <w:t>Emergency Instructions</w:t>
      </w:r>
    </w:p>
    <w:p w14:paraId="654E5ECD" w14:textId="77777777" w:rsidR="00A018A6" w:rsidRPr="005F58F1" w:rsidRDefault="00A018A6" w:rsidP="00924977">
      <w:pPr>
        <w:pStyle w:val="NumberedList"/>
        <w:numPr>
          <w:ilvl w:val="0"/>
          <w:numId w:val="21"/>
        </w:numPr>
      </w:pPr>
      <w:r w:rsidRPr="005F58F1">
        <w:t>Establish scene safety and provide immediate care for injured athlete</w:t>
      </w:r>
    </w:p>
    <w:p w14:paraId="0A97DC95" w14:textId="77777777" w:rsidR="00A018A6" w:rsidRPr="005F58F1" w:rsidRDefault="00A018A6" w:rsidP="00924977">
      <w:pPr>
        <w:pStyle w:val="NumberedList"/>
        <w:numPr>
          <w:ilvl w:val="0"/>
          <w:numId w:val="21"/>
        </w:numPr>
      </w:pPr>
      <w:r w:rsidRPr="005F58F1">
        <w:t>Activate Emergency Medical Services (EMS)</w:t>
      </w:r>
    </w:p>
    <w:p w14:paraId="7EF5E823" w14:textId="77777777" w:rsidR="00A018A6" w:rsidRDefault="00A018A6" w:rsidP="00924977">
      <w:pPr>
        <w:pStyle w:val="AlphaListIndent"/>
        <w:numPr>
          <w:ilvl w:val="0"/>
          <w:numId w:val="20"/>
        </w:numPr>
      </w:pPr>
      <w:r>
        <w:t>Dial 911</w:t>
      </w:r>
    </w:p>
    <w:p w14:paraId="3AD786C5" w14:textId="215E08A4" w:rsidR="00A018A6" w:rsidRDefault="00A018A6" w:rsidP="00924977">
      <w:pPr>
        <w:pStyle w:val="AlphaListIndent"/>
        <w:numPr>
          <w:ilvl w:val="0"/>
          <w:numId w:val="20"/>
        </w:numPr>
      </w:pPr>
      <w:r>
        <w:t xml:space="preserve">Give a phone number and address of location: </w:t>
      </w:r>
      <w:r w:rsidR="00C92227">
        <w:rPr>
          <w:b/>
        </w:rPr>
        <w:t xml:space="preserve">2604 W. </w:t>
      </w:r>
      <w:proofErr w:type="spellStart"/>
      <w:r w:rsidR="00C92227">
        <w:rPr>
          <w:b/>
        </w:rPr>
        <w:t>Randolf</w:t>
      </w:r>
      <w:proofErr w:type="spellEnd"/>
      <w:r>
        <w:rPr>
          <w:b/>
        </w:rPr>
        <w:t xml:space="preserve"> (</w:t>
      </w:r>
      <w:r w:rsidR="00C92227">
        <w:rPr>
          <w:b/>
        </w:rPr>
        <w:t>N</w:t>
      </w:r>
      <w:r>
        <w:rPr>
          <w:b/>
        </w:rPr>
        <w:t>E Corner of school)</w:t>
      </w:r>
    </w:p>
    <w:p w14:paraId="7959F760" w14:textId="77777777" w:rsidR="00A018A6" w:rsidRDefault="00A018A6" w:rsidP="00924977">
      <w:pPr>
        <w:pStyle w:val="AlphaListIndent"/>
        <w:numPr>
          <w:ilvl w:val="0"/>
          <w:numId w:val="20"/>
        </w:numPr>
      </w:pPr>
      <w:r>
        <w:t>Give a brief description of the injury/condition</w:t>
      </w:r>
    </w:p>
    <w:p w14:paraId="0B74067A" w14:textId="18C0082A" w:rsidR="00A018A6" w:rsidRDefault="00A018A6" w:rsidP="00924977">
      <w:pPr>
        <w:pStyle w:val="AlphaListIndent"/>
        <w:numPr>
          <w:ilvl w:val="0"/>
          <w:numId w:val="20"/>
        </w:numPr>
      </w:pPr>
      <w:r>
        <w:t>Provide specific access instructions</w:t>
      </w:r>
      <w:r w:rsidRPr="00EF5011">
        <w:t xml:space="preserve">: </w:t>
      </w:r>
      <w:r>
        <w:t xml:space="preserve"> </w:t>
      </w:r>
      <w:r w:rsidRPr="00C92227">
        <w:rPr>
          <w:b/>
        </w:rPr>
        <w:t xml:space="preserve">EMS use </w:t>
      </w:r>
      <w:r w:rsidR="007965A7" w:rsidRPr="00C92227">
        <w:rPr>
          <w:b/>
        </w:rPr>
        <w:t>N</w:t>
      </w:r>
      <w:r w:rsidR="00C92227">
        <w:rPr>
          <w:b/>
        </w:rPr>
        <w:t>E</w:t>
      </w:r>
      <w:r w:rsidRPr="00C92227">
        <w:rPr>
          <w:b/>
        </w:rPr>
        <w:t xml:space="preserve"> </w:t>
      </w:r>
      <w:r w:rsidR="007965A7" w:rsidRPr="00C92227">
        <w:rPr>
          <w:b/>
        </w:rPr>
        <w:t>parking lot</w:t>
      </w:r>
      <w:r w:rsidRPr="00C92227">
        <w:rPr>
          <w:b/>
        </w:rPr>
        <w:t xml:space="preserve"> of facility for entrance</w:t>
      </w:r>
    </w:p>
    <w:p w14:paraId="7D293FAC" w14:textId="77777777" w:rsidR="00A018A6" w:rsidRDefault="00A018A6" w:rsidP="00924977">
      <w:pPr>
        <w:pStyle w:val="AlphaListIndent"/>
        <w:numPr>
          <w:ilvl w:val="0"/>
          <w:numId w:val="20"/>
        </w:numPr>
      </w:pPr>
      <w:r>
        <w:t>Follow any other instructions from the Emergency Medical Dispatcher</w:t>
      </w:r>
    </w:p>
    <w:p w14:paraId="327CA305" w14:textId="77777777" w:rsidR="00A018A6" w:rsidRDefault="00A018A6" w:rsidP="00924977">
      <w:pPr>
        <w:pStyle w:val="NumberedList"/>
        <w:numPr>
          <w:ilvl w:val="0"/>
          <w:numId w:val="21"/>
        </w:numPr>
      </w:pPr>
      <w:r>
        <w:t>Direct specific individuals to meet and direct EMS, unlock doors, open gates, etc.</w:t>
      </w:r>
    </w:p>
    <w:p w14:paraId="7286C244" w14:textId="77777777" w:rsidR="00A018A6" w:rsidRDefault="00A018A6" w:rsidP="00924977">
      <w:pPr>
        <w:pStyle w:val="NumberedList"/>
        <w:numPr>
          <w:ilvl w:val="0"/>
          <w:numId w:val="21"/>
        </w:numPr>
      </w:pPr>
      <w:r>
        <w:t>Continue providing care to athlete to highest level possible.</w:t>
      </w:r>
    </w:p>
    <w:p w14:paraId="36D7A789" w14:textId="77777777" w:rsidR="00A018A6" w:rsidRDefault="00A018A6" w:rsidP="00924977">
      <w:pPr>
        <w:pStyle w:val="NumberedList"/>
        <w:numPr>
          <w:ilvl w:val="0"/>
          <w:numId w:val="21"/>
        </w:numPr>
      </w:pPr>
      <w:r>
        <w:t>Contact Parent</w:t>
      </w:r>
    </w:p>
    <w:p w14:paraId="0A42FDED" w14:textId="77777777" w:rsidR="00A018A6" w:rsidRDefault="00A018A6" w:rsidP="00924977">
      <w:pPr>
        <w:pStyle w:val="NumberedList"/>
        <w:numPr>
          <w:ilvl w:val="0"/>
          <w:numId w:val="21"/>
        </w:numPr>
      </w:pPr>
      <w:r>
        <w:t>Contact Administration</w:t>
      </w:r>
    </w:p>
    <w:p w14:paraId="471427B1" w14:textId="77777777" w:rsidR="00A018A6" w:rsidRPr="00C54B42" w:rsidRDefault="00A018A6" w:rsidP="00A018A6">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A018A6" w:rsidRPr="00EF5011" w14:paraId="47C6E535" w14:textId="77777777" w:rsidTr="00E27F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6B438CC9" w14:textId="77777777" w:rsidR="00A018A6" w:rsidRPr="00EF5011" w:rsidRDefault="00A018A6" w:rsidP="00E27F07">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197CF2E8" w14:textId="77777777" w:rsidR="00A018A6" w:rsidRPr="00EF5011" w:rsidRDefault="00A018A6" w:rsidP="00E27F07">
            <w:pPr>
              <w:rPr>
                <w:i/>
                <w:iCs/>
              </w:rPr>
            </w:pPr>
          </w:p>
        </w:tc>
        <w:tc>
          <w:tcPr>
            <w:tcW w:w="2903" w:type="dxa"/>
          </w:tcPr>
          <w:p w14:paraId="697F79BB"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5A6DF7C3"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A018A6" w:rsidRPr="00EF5011" w14:paraId="450CCB5F"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3453F547" w14:textId="77777777" w:rsidR="00A018A6" w:rsidRPr="00EF5011" w:rsidRDefault="00A018A6" w:rsidP="00E27F07">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13F5622A" w14:textId="77777777" w:rsidR="00A018A6" w:rsidRPr="00EF5011" w:rsidRDefault="00A018A6" w:rsidP="00E27F07">
            <w:pPr>
              <w:rPr>
                <w:i/>
                <w:iCs/>
              </w:rPr>
            </w:pPr>
          </w:p>
        </w:tc>
        <w:tc>
          <w:tcPr>
            <w:tcW w:w="2903" w:type="dxa"/>
          </w:tcPr>
          <w:p w14:paraId="47C38FAB"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346B659E"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172637B7"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30342EBD"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5CF1D888"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A018A6" w:rsidRPr="00EF5011" w14:paraId="3E3EC343"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16E2DFEB" w14:textId="77777777" w:rsidR="00A018A6" w:rsidRDefault="00A018A6" w:rsidP="00E27F07">
            <w:pPr>
              <w:rPr>
                <w:b w:val="0"/>
                <w:bCs w:val="0"/>
                <w:i/>
                <w:iCs/>
              </w:rPr>
            </w:pPr>
            <w:r w:rsidRPr="00EF5011">
              <w:rPr>
                <w:i/>
                <w:iCs/>
              </w:rPr>
              <w:t>Athletic Trainer</w:t>
            </w:r>
          </w:p>
          <w:p w14:paraId="18B4FD23" w14:textId="77777777" w:rsidR="00A018A6" w:rsidRPr="00EF5011" w:rsidRDefault="00A018A6" w:rsidP="00E27F07">
            <w:pPr>
              <w:rPr>
                <w:i/>
                <w:iCs/>
              </w:rPr>
            </w:pPr>
            <w:r>
              <w:rPr>
                <w:i/>
                <w:iCs/>
              </w:rPr>
              <w:t>Kayla Dickson</w:t>
            </w:r>
          </w:p>
          <w:p w14:paraId="725FD51E" w14:textId="77777777" w:rsidR="00A018A6" w:rsidRPr="00EF5011" w:rsidRDefault="00A018A6" w:rsidP="00E27F07">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617FE2F2" w14:textId="77777777" w:rsidR="00A018A6" w:rsidRPr="00EF5011" w:rsidRDefault="00A018A6" w:rsidP="00E27F07">
            <w:pPr>
              <w:rPr>
                <w:i/>
                <w:iCs/>
              </w:rPr>
            </w:pPr>
          </w:p>
        </w:tc>
        <w:tc>
          <w:tcPr>
            <w:tcW w:w="2903" w:type="dxa"/>
          </w:tcPr>
          <w:p w14:paraId="02325248"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5F8B4B01"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7DC93DB4"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2C511927" w14:textId="568AB4DF" w:rsidR="00A018A6" w:rsidRPr="00EF5011" w:rsidRDefault="006718CD" w:rsidP="00E27F07">
            <w:pPr>
              <w:cnfStyle w:val="000000000000" w:firstRow="0" w:lastRow="0" w:firstColumn="0" w:lastColumn="0" w:oddVBand="0" w:evenVBand="0" w:oddHBand="0" w:evenHBand="0" w:firstRowFirstColumn="0" w:firstRowLastColumn="0" w:lastRowFirstColumn="0" w:lastRowLastColumn="0"/>
              <w:rPr>
                <w:i/>
                <w:iCs/>
              </w:rPr>
            </w:pPr>
            <w:r>
              <w:rPr>
                <w:i/>
                <w:iCs/>
              </w:rPr>
              <w:t>Rob Mills</w:t>
            </w:r>
            <w:r w:rsidR="00A018A6" w:rsidRPr="00EF5011">
              <w:rPr>
                <w:i/>
                <w:iCs/>
              </w:rPr>
              <w:br/>
              <w:t>(</w:t>
            </w:r>
            <w:r w:rsidR="00A018A6">
              <w:rPr>
                <w:i/>
                <w:iCs/>
              </w:rPr>
              <w:t>580</w:t>
            </w:r>
            <w:r w:rsidR="00A018A6" w:rsidRPr="00EF5011">
              <w:rPr>
                <w:i/>
                <w:iCs/>
              </w:rPr>
              <w:t xml:space="preserve">) </w:t>
            </w:r>
            <w:r w:rsidR="00A018A6">
              <w:rPr>
                <w:i/>
                <w:iCs/>
              </w:rPr>
              <w:t>231</w:t>
            </w:r>
            <w:r w:rsidR="00A018A6" w:rsidRPr="00EF5011">
              <w:rPr>
                <w:i/>
                <w:iCs/>
              </w:rPr>
              <w:t>-</w:t>
            </w:r>
            <w:r>
              <w:rPr>
                <w:i/>
                <w:iCs/>
              </w:rPr>
              <w:t>3556</w:t>
            </w:r>
          </w:p>
        </w:tc>
      </w:tr>
    </w:tbl>
    <w:p w14:paraId="77D3D7F2" w14:textId="08D5AFDE" w:rsidR="00A018A6" w:rsidRDefault="00A018A6" w:rsidP="009E6F07">
      <w:pPr>
        <w:pStyle w:val="ListParagraph"/>
        <w:spacing w:after="160" w:line="259" w:lineRule="auto"/>
      </w:pPr>
    </w:p>
    <w:p w14:paraId="08C898EA" w14:textId="129F0481" w:rsidR="00A018A6" w:rsidRDefault="00A018A6" w:rsidP="009E6F07">
      <w:pPr>
        <w:pStyle w:val="ListParagraph"/>
        <w:spacing w:after="160" w:line="259" w:lineRule="auto"/>
      </w:pPr>
    </w:p>
    <w:p w14:paraId="797C84E1" w14:textId="39029889" w:rsidR="00A018A6" w:rsidRDefault="00A018A6" w:rsidP="009E6F07">
      <w:pPr>
        <w:pStyle w:val="ListParagraph"/>
        <w:spacing w:after="160" w:line="259" w:lineRule="auto"/>
      </w:pPr>
    </w:p>
    <w:p w14:paraId="33A28FB8" w14:textId="7E705869" w:rsidR="00A018A6" w:rsidRDefault="00A018A6" w:rsidP="009E6F07">
      <w:pPr>
        <w:pStyle w:val="ListParagraph"/>
        <w:spacing w:after="160" w:line="259" w:lineRule="auto"/>
      </w:pPr>
    </w:p>
    <w:p w14:paraId="36FCBACB" w14:textId="1896C0F6" w:rsidR="00A018A6" w:rsidRDefault="00A018A6" w:rsidP="009E6F07">
      <w:pPr>
        <w:pStyle w:val="ListParagraph"/>
        <w:spacing w:after="160" w:line="259" w:lineRule="auto"/>
      </w:pPr>
    </w:p>
    <w:p w14:paraId="6A754E38" w14:textId="3146A4AB" w:rsidR="00A018A6" w:rsidRDefault="00A018A6" w:rsidP="009E6F07">
      <w:pPr>
        <w:pStyle w:val="ListParagraph"/>
        <w:spacing w:after="160" w:line="259" w:lineRule="auto"/>
      </w:pPr>
    </w:p>
    <w:p w14:paraId="7E28044A" w14:textId="603998B8" w:rsidR="00A018A6" w:rsidRDefault="00A018A6" w:rsidP="009E6F07">
      <w:pPr>
        <w:pStyle w:val="ListParagraph"/>
        <w:spacing w:after="160" w:line="259" w:lineRule="auto"/>
      </w:pPr>
    </w:p>
    <w:p w14:paraId="544EC64D" w14:textId="5B361944" w:rsidR="00A018A6" w:rsidRPr="00C54B42" w:rsidRDefault="00A018A6" w:rsidP="00A018A6">
      <w:pPr>
        <w:pStyle w:val="Heading3"/>
      </w:pPr>
      <w:r>
        <w:rPr>
          <w:color w:val="002060"/>
        </w:rPr>
        <w:lastRenderedPageBreak/>
        <w:t>Longfellow Middle School Gym</w:t>
      </w:r>
    </w:p>
    <w:p w14:paraId="6D1A6092" w14:textId="3B2B937E" w:rsidR="00A018A6" w:rsidRPr="00EF5011" w:rsidRDefault="00A018A6" w:rsidP="00A018A6">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 xml:space="preserve">Middle School </w:t>
      </w:r>
      <w:r>
        <w:rPr>
          <w:b/>
          <w:i/>
          <w:iCs/>
          <w:sz w:val="28"/>
          <w:szCs w:val="28"/>
        </w:rPr>
        <w:t>Volley</w:t>
      </w:r>
      <w:r w:rsidRPr="00ED4549">
        <w:rPr>
          <w:b/>
          <w:i/>
          <w:iCs/>
          <w:sz w:val="28"/>
          <w:szCs w:val="28"/>
        </w:rPr>
        <w:t>ball</w:t>
      </w:r>
      <w:r w:rsidR="00E27F07">
        <w:rPr>
          <w:b/>
          <w:i/>
          <w:iCs/>
          <w:sz w:val="28"/>
          <w:szCs w:val="28"/>
        </w:rPr>
        <w:t xml:space="preserve"> /</w:t>
      </w:r>
      <w:r w:rsidRPr="00ED4549">
        <w:rPr>
          <w:b/>
          <w:i/>
          <w:iCs/>
          <w:sz w:val="28"/>
          <w:szCs w:val="28"/>
        </w:rPr>
        <w:t xml:space="preserve"> </w:t>
      </w:r>
      <w:r>
        <w:rPr>
          <w:b/>
          <w:i/>
          <w:iCs/>
          <w:sz w:val="28"/>
          <w:szCs w:val="28"/>
        </w:rPr>
        <w:t>Basketball Court</w:t>
      </w:r>
      <w:r w:rsidRPr="00EF5011">
        <w:rPr>
          <w:i/>
          <w:iCs/>
          <w:sz w:val="28"/>
          <w:szCs w:val="28"/>
        </w:rPr>
        <w:br/>
      </w:r>
      <w:r w:rsidRPr="00EF5011">
        <w:t>(</w:t>
      </w:r>
      <w:r>
        <w:t>volleyball/basketball</w:t>
      </w:r>
      <w:r w:rsidRPr="00EF5011">
        <w:t xml:space="preserve"> games/practice</w:t>
      </w:r>
      <w:r>
        <w:t xml:space="preserve"> &amp; various events)</w:t>
      </w:r>
      <w:r w:rsidRPr="00EF5011">
        <w:br/>
      </w:r>
      <w:r w:rsidR="000E2255">
        <w:t>900 E. Broadway</w:t>
      </w:r>
      <w:r w:rsidRPr="00EF5011">
        <w:br/>
      </w:r>
      <w:r>
        <w:t>Enid</w:t>
      </w:r>
      <w:r w:rsidRPr="00EF5011">
        <w:t xml:space="preserve">, OK </w:t>
      </w:r>
      <w:r>
        <w:t>73701</w:t>
      </w:r>
    </w:p>
    <w:p w14:paraId="27F7B0C2" w14:textId="77777777" w:rsidR="00A018A6" w:rsidRDefault="00A018A6" w:rsidP="00A018A6">
      <w:pPr>
        <w:rPr>
          <w:b/>
          <w:bCs/>
        </w:rPr>
      </w:pPr>
    </w:p>
    <w:p w14:paraId="6444D5B8" w14:textId="77777777" w:rsidR="00A018A6" w:rsidRDefault="00A018A6" w:rsidP="00A018A6">
      <w:r w:rsidRPr="00C54B42">
        <w:rPr>
          <w:rStyle w:val="Emphasis"/>
        </w:rPr>
        <w:t>Emergency Personnel:</w:t>
      </w:r>
      <w:r>
        <w:rPr>
          <w:b/>
          <w:bCs/>
        </w:rPr>
        <w:t xml:space="preserve"> </w:t>
      </w:r>
      <w:r>
        <w:t>Athletic Trainer, Coaches, On Duty Administrator, Student Athletic Trainers</w:t>
      </w:r>
    </w:p>
    <w:p w14:paraId="3FC7EC7B" w14:textId="77777777" w:rsidR="00A018A6" w:rsidRDefault="00A018A6" w:rsidP="00A018A6">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73C7EF17" w14:textId="77777777" w:rsidR="00A018A6" w:rsidRPr="00C54B42" w:rsidRDefault="00A018A6" w:rsidP="00A018A6">
      <w:pPr>
        <w:rPr>
          <w:rStyle w:val="Emphasis"/>
        </w:rPr>
      </w:pPr>
      <w:r w:rsidRPr="00C54B42">
        <w:rPr>
          <w:rStyle w:val="Emphasis"/>
        </w:rPr>
        <w:t>Location of AEDs:</w:t>
      </w:r>
    </w:p>
    <w:p w14:paraId="582C3F56" w14:textId="77777777" w:rsidR="00A018A6" w:rsidRDefault="00A018A6" w:rsidP="00A018A6">
      <w:pPr>
        <w:ind w:firstLine="360"/>
        <w:rPr>
          <w:rFonts w:ascii="Times New Roman" w:eastAsia="Times New Roman" w:hAnsi="Times New Roman" w:cs="Times New Roman"/>
          <w:b/>
          <w:bCs/>
        </w:rPr>
      </w:pPr>
      <w:r w:rsidRPr="008873E0">
        <w:rPr>
          <w:rFonts w:ascii="Times New Roman" w:eastAsia="Times New Roman" w:hAnsi="Times New Roman" w:cs="Times New Roman"/>
          <w:b/>
          <w:bCs/>
          <w:highlight w:val="yellow"/>
        </w:rPr>
        <w:t>Main entrance 1</w:t>
      </w:r>
      <w:r w:rsidRPr="008873E0">
        <w:rPr>
          <w:rFonts w:ascii="Times New Roman" w:eastAsia="Times New Roman" w:hAnsi="Times New Roman" w:cs="Times New Roman"/>
          <w:b/>
          <w:bCs/>
          <w:highlight w:val="yellow"/>
          <w:vertAlign w:val="superscript"/>
        </w:rPr>
        <w:t>st</w:t>
      </w:r>
      <w:r w:rsidRPr="008873E0">
        <w:rPr>
          <w:rFonts w:ascii="Times New Roman" w:eastAsia="Times New Roman" w:hAnsi="Times New Roman" w:cs="Times New Roman"/>
          <w:b/>
          <w:bCs/>
          <w:highlight w:val="yellow"/>
        </w:rPr>
        <w:t xml:space="preserve"> floor southeast wall, south and north walls 2</w:t>
      </w:r>
      <w:r w:rsidRPr="008873E0">
        <w:rPr>
          <w:rFonts w:ascii="Times New Roman" w:eastAsia="Times New Roman" w:hAnsi="Times New Roman" w:cs="Times New Roman"/>
          <w:b/>
          <w:bCs/>
          <w:highlight w:val="yellow"/>
          <w:vertAlign w:val="superscript"/>
        </w:rPr>
        <w:t>nd</w:t>
      </w:r>
      <w:r w:rsidRPr="008873E0">
        <w:rPr>
          <w:rFonts w:ascii="Times New Roman" w:eastAsia="Times New Roman" w:hAnsi="Times New Roman" w:cs="Times New Roman"/>
          <w:b/>
          <w:bCs/>
          <w:highlight w:val="yellow"/>
        </w:rPr>
        <w:t xml:space="preserve"> floor of gym and main entrance wall facing doors PAC.</w:t>
      </w:r>
    </w:p>
    <w:p w14:paraId="3486BB5B" w14:textId="77777777" w:rsidR="00A018A6" w:rsidRDefault="00A018A6" w:rsidP="00A018A6">
      <w:pPr>
        <w:ind w:firstLine="360"/>
        <w:rPr>
          <w:rStyle w:val="Emphasis"/>
        </w:rPr>
      </w:pPr>
    </w:p>
    <w:p w14:paraId="2FCE683A" w14:textId="77777777" w:rsidR="00A018A6" w:rsidRPr="00C54B42" w:rsidRDefault="00A018A6" w:rsidP="00A018A6">
      <w:pPr>
        <w:ind w:firstLine="360"/>
        <w:rPr>
          <w:rStyle w:val="Emphasis"/>
        </w:rPr>
      </w:pPr>
      <w:r w:rsidRPr="00C54B42">
        <w:rPr>
          <w:rStyle w:val="Emphasis"/>
        </w:rPr>
        <w:t>Emergency Instructions</w:t>
      </w:r>
    </w:p>
    <w:p w14:paraId="1C814E91" w14:textId="77777777" w:rsidR="00A018A6" w:rsidRPr="005F58F1" w:rsidRDefault="00A018A6" w:rsidP="00924977">
      <w:pPr>
        <w:pStyle w:val="NumberedList"/>
        <w:numPr>
          <w:ilvl w:val="0"/>
          <w:numId w:val="22"/>
        </w:numPr>
      </w:pPr>
      <w:r w:rsidRPr="005F58F1">
        <w:t>Establish scene safety and provide immediate care for injured athlete</w:t>
      </w:r>
    </w:p>
    <w:p w14:paraId="27AFCDD2" w14:textId="77777777" w:rsidR="00A018A6" w:rsidRPr="005F58F1" w:rsidRDefault="00A018A6" w:rsidP="00924977">
      <w:pPr>
        <w:pStyle w:val="NumberedList"/>
        <w:numPr>
          <w:ilvl w:val="0"/>
          <w:numId w:val="22"/>
        </w:numPr>
      </w:pPr>
      <w:r w:rsidRPr="005F58F1">
        <w:t>Activate Emergency Medical Services (EMS)</w:t>
      </w:r>
    </w:p>
    <w:p w14:paraId="1E77AD29" w14:textId="77777777" w:rsidR="00A018A6" w:rsidRDefault="00A018A6" w:rsidP="00924977">
      <w:pPr>
        <w:pStyle w:val="AlphaListIndent"/>
        <w:numPr>
          <w:ilvl w:val="0"/>
          <w:numId w:val="23"/>
        </w:numPr>
      </w:pPr>
      <w:r>
        <w:t>Dial 911</w:t>
      </w:r>
    </w:p>
    <w:p w14:paraId="703AB663" w14:textId="07523F86" w:rsidR="00A018A6" w:rsidRDefault="00A018A6" w:rsidP="00924977">
      <w:pPr>
        <w:pStyle w:val="AlphaListIndent"/>
        <w:numPr>
          <w:ilvl w:val="0"/>
          <w:numId w:val="23"/>
        </w:numPr>
      </w:pPr>
      <w:r>
        <w:t xml:space="preserve">Give a phone number and address of location: </w:t>
      </w:r>
      <w:r w:rsidR="00C92227">
        <w:rPr>
          <w:b/>
        </w:rPr>
        <w:t>900 E. Broadway</w:t>
      </w:r>
      <w:r>
        <w:rPr>
          <w:b/>
        </w:rPr>
        <w:t xml:space="preserve"> (S</w:t>
      </w:r>
      <w:r w:rsidR="00C92227">
        <w:rPr>
          <w:b/>
        </w:rPr>
        <w:t>outh entrance</w:t>
      </w:r>
      <w:r>
        <w:rPr>
          <w:b/>
        </w:rPr>
        <w:t xml:space="preserve"> of school)</w:t>
      </w:r>
    </w:p>
    <w:p w14:paraId="1773F286" w14:textId="77777777" w:rsidR="00A018A6" w:rsidRDefault="00A018A6" w:rsidP="00924977">
      <w:pPr>
        <w:pStyle w:val="AlphaListIndent"/>
        <w:numPr>
          <w:ilvl w:val="0"/>
          <w:numId w:val="23"/>
        </w:numPr>
      </w:pPr>
      <w:r>
        <w:t>Give a brief description of the injury/condition</w:t>
      </w:r>
    </w:p>
    <w:p w14:paraId="562BAA36" w14:textId="366BBF41" w:rsidR="00A018A6" w:rsidRDefault="00A018A6" w:rsidP="00924977">
      <w:pPr>
        <w:pStyle w:val="AlphaListIndent"/>
        <w:numPr>
          <w:ilvl w:val="0"/>
          <w:numId w:val="23"/>
        </w:numPr>
      </w:pPr>
      <w:r>
        <w:t>Provide specific access instructions</w:t>
      </w:r>
      <w:r w:rsidRPr="00EF5011">
        <w:t xml:space="preserve">: </w:t>
      </w:r>
      <w:r>
        <w:t xml:space="preserve"> </w:t>
      </w:r>
      <w:r w:rsidRPr="007965A7">
        <w:rPr>
          <w:b/>
        </w:rPr>
        <w:t xml:space="preserve">EMS use </w:t>
      </w:r>
      <w:r w:rsidR="007965A7" w:rsidRPr="007965A7">
        <w:rPr>
          <w:b/>
        </w:rPr>
        <w:t xml:space="preserve">South Main </w:t>
      </w:r>
      <w:r w:rsidRPr="007965A7">
        <w:rPr>
          <w:b/>
        </w:rPr>
        <w:t>entrance</w:t>
      </w:r>
      <w:r w:rsidR="007965A7" w:rsidRPr="007965A7">
        <w:rPr>
          <w:b/>
        </w:rPr>
        <w:t xml:space="preserve"> circle drive entrance</w:t>
      </w:r>
    </w:p>
    <w:p w14:paraId="642DC7E9" w14:textId="77777777" w:rsidR="00A018A6" w:rsidRDefault="00A018A6" w:rsidP="00924977">
      <w:pPr>
        <w:pStyle w:val="AlphaListIndent"/>
        <w:numPr>
          <w:ilvl w:val="0"/>
          <w:numId w:val="23"/>
        </w:numPr>
      </w:pPr>
      <w:r>
        <w:t>Follow any other instructions from the Emergency Medical Dispatcher</w:t>
      </w:r>
    </w:p>
    <w:p w14:paraId="4B5B1DDF" w14:textId="77777777" w:rsidR="00A018A6" w:rsidRDefault="00A018A6" w:rsidP="00924977">
      <w:pPr>
        <w:pStyle w:val="NumberedList"/>
        <w:numPr>
          <w:ilvl w:val="0"/>
          <w:numId w:val="22"/>
        </w:numPr>
      </w:pPr>
      <w:r>
        <w:t>Direct specific individuals to meet and direct EMS, unlock doors, open gates, etc.</w:t>
      </w:r>
    </w:p>
    <w:p w14:paraId="0195C0E4" w14:textId="77777777" w:rsidR="00A018A6" w:rsidRDefault="00A018A6" w:rsidP="00924977">
      <w:pPr>
        <w:pStyle w:val="NumberedList"/>
        <w:numPr>
          <w:ilvl w:val="0"/>
          <w:numId w:val="22"/>
        </w:numPr>
      </w:pPr>
      <w:r>
        <w:t>Continue providing care to athlete to highest level possible.</w:t>
      </w:r>
    </w:p>
    <w:p w14:paraId="6915AC3D" w14:textId="77777777" w:rsidR="00A018A6" w:rsidRDefault="00A018A6" w:rsidP="00924977">
      <w:pPr>
        <w:pStyle w:val="NumberedList"/>
        <w:numPr>
          <w:ilvl w:val="0"/>
          <w:numId w:val="22"/>
        </w:numPr>
      </w:pPr>
      <w:r>
        <w:t>Contact Parent</w:t>
      </w:r>
    </w:p>
    <w:p w14:paraId="7F7D8FF3" w14:textId="77777777" w:rsidR="00A018A6" w:rsidRDefault="00A018A6" w:rsidP="00924977">
      <w:pPr>
        <w:pStyle w:val="NumberedList"/>
        <w:numPr>
          <w:ilvl w:val="0"/>
          <w:numId w:val="22"/>
        </w:numPr>
      </w:pPr>
      <w:r>
        <w:t>Contact Administration</w:t>
      </w:r>
    </w:p>
    <w:p w14:paraId="0F08693F" w14:textId="77777777" w:rsidR="00A018A6" w:rsidRPr="00C54B42" w:rsidRDefault="00A018A6" w:rsidP="00A018A6">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A018A6" w:rsidRPr="00EF5011" w14:paraId="1811DC31" w14:textId="77777777" w:rsidTr="00E27F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50BA550D" w14:textId="77777777" w:rsidR="00A018A6" w:rsidRPr="00EF5011" w:rsidRDefault="00A018A6" w:rsidP="00E27F07">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175DB249" w14:textId="77777777" w:rsidR="00A018A6" w:rsidRPr="00EF5011" w:rsidRDefault="00A018A6" w:rsidP="00E27F07">
            <w:pPr>
              <w:rPr>
                <w:i/>
                <w:iCs/>
              </w:rPr>
            </w:pPr>
          </w:p>
        </w:tc>
        <w:tc>
          <w:tcPr>
            <w:tcW w:w="2903" w:type="dxa"/>
          </w:tcPr>
          <w:p w14:paraId="008D56D7"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4949320C"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A018A6" w:rsidRPr="00EF5011" w14:paraId="24FAA620"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0038FCFA" w14:textId="77777777" w:rsidR="00A018A6" w:rsidRPr="00EF5011" w:rsidRDefault="00A018A6" w:rsidP="00E27F07">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254DA6A3" w14:textId="77777777" w:rsidR="00A018A6" w:rsidRPr="00EF5011" w:rsidRDefault="00A018A6" w:rsidP="00E27F07">
            <w:pPr>
              <w:rPr>
                <w:i/>
                <w:iCs/>
              </w:rPr>
            </w:pPr>
          </w:p>
        </w:tc>
        <w:tc>
          <w:tcPr>
            <w:tcW w:w="2903" w:type="dxa"/>
          </w:tcPr>
          <w:p w14:paraId="2EFE8E50"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76A665C8"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689B97E0"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341E4DB5"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0997F0B9"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A018A6" w:rsidRPr="00EF5011" w14:paraId="7644E7D6"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3EC3E6F4" w14:textId="77777777" w:rsidR="00A018A6" w:rsidRDefault="00A018A6" w:rsidP="00E27F07">
            <w:pPr>
              <w:rPr>
                <w:b w:val="0"/>
                <w:bCs w:val="0"/>
                <w:i/>
                <w:iCs/>
              </w:rPr>
            </w:pPr>
            <w:r w:rsidRPr="00EF5011">
              <w:rPr>
                <w:i/>
                <w:iCs/>
              </w:rPr>
              <w:t>Athletic Trainer</w:t>
            </w:r>
          </w:p>
          <w:p w14:paraId="7C7FE37F" w14:textId="77777777" w:rsidR="00A018A6" w:rsidRPr="00EF5011" w:rsidRDefault="00A018A6" w:rsidP="00E27F07">
            <w:pPr>
              <w:rPr>
                <w:i/>
                <w:iCs/>
              </w:rPr>
            </w:pPr>
            <w:r>
              <w:rPr>
                <w:i/>
                <w:iCs/>
              </w:rPr>
              <w:t>Kayla Dickson</w:t>
            </w:r>
          </w:p>
          <w:p w14:paraId="51477C91" w14:textId="77777777" w:rsidR="00A018A6" w:rsidRPr="00EF5011" w:rsidRDefault="00A018A6" w:rsidP="00E27F07">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3E82A336" w14:textId="77777777" w:rsidR="00A018A6" w:rsidRPr="00EF5011" w:rsidRDefault="00A018A6" w:rsidP="00E27F07">
            <w:pPr>
              <w:rPr>
                <w:i/>
                <w:iCs/>
              </w:rPr>
            </w:pPr>
          </w:p>
        </w:tc>
        <w:tc>
          <w:tcPr>
            <w:tcW w:w="2903" w:type="dxa"/>
          </w:tcPr>
          <w:p w14:paraId="34BC34F8"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3348EC94"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0FA8C57B"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58ACBFBF" w14:textId="48532F0D" w:rsidR="00A018A6" w:rsidRPr="00EF5011" w:rsidRDefault="009A1C2D" w:rsidP="00E27F07">
            <w:pPr>
              <w:cnfStyle w:val="000000000000" w:firstRow="0" w:lastRow="0" w:firstColumn="0" w:lastColumn="0" w:oddVBand="0" w:evenVBand="0" w:oddHBand="0" w:evenHBand="0" w:firstRowFirstColumn="0" w:firstRowLastColumn="0" w:lastRowFirstColumn="0" w:lastRowLastColumn="0"/>
              <w:rPr>
                <w:i/>
                <w:iCs/>
              </w:rPr>
            </w:pPr>
            <w:r>
              <w:rPr>
                <w:i/>
                <w:iCs/>
              </w:rPr>
              <w:t>Jon Mitchell</w:t>
            </w:r>
            <w:r w:rsidR="00A018A6" w:rsidRPr="00EF5011">
              <w:rPr>
                <w:i/>
                <w:iCs/>
              </w:rPr>
              <w:br/>
              <w:t>(</w:t>
            </w:r>
            <w:r w:rsidR="00A018A6">
              <w:rPr>
                <w:i/>
                <w:iCs/>
              </w:rPr>
              <w:t>580</w:t>
            </w:r>
            <w:r w:rsidR="00A018A6" w:rsidRPr="00EF5011">
              <w:rPr>
                <w:i/>
                <w:iCs/>
              </w:rPr>
              <w:t>)</w:t>
            </w:r>
            <w:r>
              <w:rPr>
                <w:i/>
                <w:iCs/>
              </w:rPr>
              <w:t xml:space="preserve"> 747-0957</w:t>
            </w:r>
          </w:p>
        </w:tc>
      </w:tr>
    </w:tbl>
    <w:p w14:paraId="1CA4C534" w14:textId="45742A08" w:rsidR="00A018A6" w:rsidRDefault="00A018A6" w:rsidP="009E6F07">
      <w:pPr>
        <w:pStyle w:val="ListParagraph"/>
        <w:spacing w:after="160" w:line="259" w:lineRule="auto"/>
      </w:pPr>
    </w:p>
    <w:p w14:paraId="147D5711" w14:textId="2781D8B5" w:rsidR="00A018A6" w:rsidRDefault="00A018A6" w:rsidP="009E6F07">
      <w:pPr>
        <w:pStyle w:val="ListParagraph"/>
        <w:spacing w:after="160" w:line="259" w:lineRule="auto"/>
      </w:pPr>
    </w:p>
    <w:p w14:paraId="3B634DB4" w14:textId="6BA8C3D6" w:rsidR="00A018A6" w:rsidRDefault="00A018A6" w:rsidP="009E6F07">
      <w:pPr>
        <w:pStyle w:val="ListParagraph"/>
        <w:spacing w:after="160" w:line="259" w:lineRule="auto"/>
      </w:pPr>
    </w:p>
    <w:p w14:paraId="446DD397" w14:textId="445B2298" w:rsidR="00A018A6" w:rsidRDefault="00A018A6" w:rsidP="009E6F07">
      <w:pPr>
        <w:pStyle w:val="ListParagraph"/>
        <w:spacing w:after="160" w:line="259" w:lineRule="auto"/>
      </w:pPr>
    </w:p>
    <w:p w14:paraId="774AF9C8" w14:textId="125D6253" w:rsidR="00A018A6" w:rsidRDefault="00A018A6" w:rsidP="009E6F07">
      <w:pPr>
        <w:pStyle w:val="ListParagraph"/>
        <w:spacing w:after="160" w:line="259" w:lineRule="auto"/>
      </w:pPr>
    </w:p>
    <w:p w14:paraId="0171ED98" w14:textId="7875FD8D" w:rsidR="00A018A6" w:rsidRPr="00C54B42" w:rsidRDefault="00A018A6" w:rsidP="00A018A6">
      <w:pPr>
        <w:pStyle w:val="Heading3"/>
      </w:pPr>
      <w:r>
        <w:rPr>
          <w:color w:val="002060"/>
        </w:rPr>
        <w:lastRenderedPageBreak/>
        <w:t>Enid High School Track</w:t>
      </w:r>
      <w:r w:rsidR="00E27F07">
        <w:rPr>
          <w:color w:val="002060"/>
        </w:rPr>
        <w:t>/Football Field</w:t>
      </w:r>
    </w:p>
    <w:p w14:paraId="0AB4A262" w14:textId="318B922C" w:rsidR="00A018A6" w:rsidRPr="00EF5011" w:rsidRDefault="00A018A6" w:rsidP="00A018A6">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 xml:space="preserve">Middle / High School </w:t>
      </w:r>
      <w:r w:rsidR="00E27F07">
        <w:rPr>
          <w:b/>
          <w:i/>
          <w:iCs/>
          <w:sz w:val="28"/>
          <w:szCs w:val="28"/>
        </w:rPr>
        <w:t>Track / Football</w:t>
      </w:r>
      <w:r w:rsidRPr="00EF5011">
        <w:rPr>
          <w:i/>
          <w:iCs/>
          <w:sz w:val="28"/>
          <w:szCs w:val="28"/>
        </w:rPr>
        <w:br/>
      </w:r>
      <w:r w:rsidRPr="00EF5011">
        <w:t>(</w:t>
      </w:r>
      <w:r w:rsidR="00E27F07">
        <w:t>track/football</w:t>
      </w:r>
      <w:r w:rsidRPr="00EF5011">
        <w:t xml:space="preserve"> games/practice</w:t>
      </w:r>
      <w:r>
        <w:t xml:space="preserve"> &amp; various events)</w:t>
      </w:r>
      <w:r w:rsidRPr="00EF5011">
        <w:br/>
      </w:r>
      <w:r>
        <w:t>611 W. Wabash</w:t>
      </w:r>
      <w:r w:rsidRPr="00EF5011">
        <w:br/>
      </w:r>
      <w:r>
        <w:t>Enid</w:t>
      </w:r>
      <w:r w:rsidRPr="00EF5011">
        <w:t xml:space="preserve">, OK </w:t>
      </w:r>
      <w:r>
        <w:t>73701</w:t>
      </w:r>
    </w:p>
    <w:p w14:paraId="4EC64BFD" w14:textId="77777777" w:rsidR="00A018A6" w:rsidRDefault="00A018A6" w:rsidP="00A018A6">
      <w:pPr>
        <w:rPr>
          <w:b/>
          <w:bCs/>
        </w:rPr>
      </w:pPr>
    </w:p>
    <w:p w14:paraId="285E0BB4" w14:textId="77777777" w:rsidR="00A018A6" w:rsidRDefault="00A018A6" w:rsidP="00A018A6">
      <w:r w:rsidRPr="00C54B42">
        <w:rPr>
          <w:rStyle w:val="Emphasis"/>
        </w:rPr>
        <w:t>Emergency Personnel:</w:t>
      </w:r>
      <w:r>
        <w:rPr>
          <w:b/>
          <w:bCs/>
        </w:rPr>
        <w:t xml:space="preserve"> </w:t>
      </w:r>
      <w:r>
        <w:t>Athletic Trainer, Coaches, On Duty Administrator, Student Athletic Trainers</w:t>
      </w:r>
    </w:p>
    <w:p w14:paraId="3AF3D201" w14:textId="77777777" w:rsidR="00A018A6" w:rsidRDefault="00A018A6" w:rsidP="00A018A6">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36CC537F" w14:textId="77777777" w:rsidR="00A018A6" w:rsidRPr="00C54B42" w:rsidRDefault="00A018A6" w:rsidP="00A018A6">
      <w:pPr>
        <w:rPr>
          <w:rStyle w:val="Emphasis"/>
        </w:rPr>
      </w:pPr>
      <w:r w:rsidRPr="00C54B42">
        <w:rPr>
          <w:rStyle w:val="Emphasis"/>
        </w:rPr>
        <w:t>Location of AEDs:</w:t>
      </w:r>
    </w:p>
    <w:p w14:paraId="57ABEE86" w14:textId="77777777" w:rsidR="00A018A6" w:rsidRPr="008873E0" w:rsidRDefault="00A018A6" w:rsidP="00A018A6">
      <w:pPr>
        <w:ind w:firstLine="360"/>
        <w:rPr>
          <w:rFonts w:ascii="Times New Roman" w:eastAsia="Times New Roman" w:hAnsi="Times New Roman" w:cs="Times New Roman"/>
          <w:b/>
          <w:bCs/>
          <w:highlight w:val="yellow"/>
        </w:rPr>
      </w:pPr>
      <w:r w:rsidRPr="008873E0">
        <w:rPr>
          <w:rFonts w:ascii="Times New Roman" w:eastAsia="Times New Roman" w:hAnsi="Times New Roman" w:cs="Times New Roman"/>
          <w:b/>
          <w:bCs/>
          <w:highlight w:val="yellow"/>
        </w:rPr>
        <w:t>Main entrance 1</w:t>
      </w:r>
      <w:r w:rsidRPr="008873E0">
        <w:rPr>
          <w:rFonts w:ascii="Times New Roman" w:eastAsia="Times New Roman" w:hAnsi="Times New Roman" w:cs="Times New Roman"/>
          <w:b/>
          <w:bCs/>
          <w:highlight w:val="yellow"/>
          <w:vertAlign w:val="superscript"/>
        </w:rPr>
        <w:t>st</w:t>
      </w:r>
      <w:r w:rsidRPr="008873E0">
        <w:rPr>
          <w:rFonts w:ascii="Times New Roman" w:eastAsia="Times New Roman" w:hAnsi="Times New Roman" w:cs="Times New Roman"/>
          <w:b/>
          <w:bCs/>
          <w:highlight w:val="yellow"/>
        </w:rPr>
        <w:t xml:space="preserve"> floor southeast wall, south and north walls 2</w:t>
      </w:r>
      <w:r w:rsidRPr="008873E0">
        <w:rPr>
          <w:rFonts w:ascii="Times New Roman" w:eastAsia="Times New Roman" w:hAnsi="Times New Roman" w:cs="Times New Roman"/>
          <w:b/>
          <w:bCs/>
          <w:highlight w:val="yellow"/>
          <w:vertAlign w:val="superscript"/>
        </w:rPr>
        <w:t>nd</w:t>
      </w:r>
      <w:r w:rsidRPr="008873E0">
        <w:rPr>
          <w:rFonts w:ascii="Times New Roman" w:eastAsia="Times New Roman" w:hAnsi="Times New Roman" w:cs="Times New Roman"/>
          <w:b/>
          <w:bCs/>
          <w:highlight w:val="yellow"/>
        </w:rPr>
        <w:t xml:space="preserve"> floor of gym and main entrance wall facing doors PAC.</w:t>
      </w:r>
    </w:p>
    <w:p w14:paraId="79EA7E24" w14:textId="77777777" w:rsidR="00A018A6" w:rsidRDefault="00A018A6" w:rsidP="00A018A6">
      <w:pPr>
        <w:ind w:firstLine="360"/>
        <w:rPr>
          <w:rStyle w:val="Emphasis"/>
        </w:rPr>
      </w:pPr>
    </w:p>
    <w:p w14:paraId="33F627C3" w14:textId="77777777" w:rsidR="00A018A6" w:rsidRPr="00C54B42" w:rsidRDefault="00A018A6" w:rsidP="00A018A6">
      <w:pPr>
        <w:ind w:firstLine="360"/>
        <w:rPr>
          <w:rStyle w:val="Emphasis"/>
        </w:rPr>
      </w:pPr>
      <w:r w:rsidRPr="00C54B42">
        <w:rPr>
          <w:rStyle w:val="Emphasis"/>
        </w:rPr>
        <w:t>Emergency Instructions</w:t>
      </w:r>
    </w:p>
    <w:p w14:paraId="056020E9" w14:textId="77777777" w:rsidR="00A018A6" w:rsidRPr="005F58F1" w:rsidRDefault="00A018A6" w:rsidP="00924977">
      <w:pPr>
        <w:pStyle w:val="NumberedList"/>
        <w:numPr>
          <w:ilvl w:val="0"/>
          <w:numId w:val="24"/>
        </w:numPr>
      </w:pPr>
      <w:r w:rsidRPr="005F58F1">
        <w:t>Establish scene safety and provide immediate care for injured athlete</w:t>
      </w:r>
    </w:p>
    <w:p w14:paraId="53DB3F8B" w14:textId="77777777" w:rsidR="00A018A6" w:rsidRPr="005F58F1" w:rsidRDefault="00A018A6" w:rsidP="00924977">
      <w:pPr>
        <w:pStyle w:val="NumberedList"/>
        <w:numPr>
          <w:ilvl w:val="0"/>
          <w:numId w:val="24"/>
        </w:numPr>
      </w:pPr>
      <w:r w:rsidRPr="005F58F1">
        <w:t>Activate Emergency Medical Services (EMS)</w:t>
      </w:r>
    </w:p>
    <w:p w14:paraId="1D219A7B" w14:textId="77777777" w:rsidR="00A018A6" w:rsidRDefault="00A018A6" w:rsidP="00924977">
      <w:pPr>
        <w:pStyle w:val="AlphaListIndent"/>
        <w:numPr>
          <w:ilvl w:val="0"/>
          <w:numId w:val="26"/>
        </w:numPr>
      </w:pPr>
      <w:r>
        <w:t>Dial 911</w:t>
      </w:r>
    </w:p>
    <w:p w14:paraId="2D301223" w14:textId="0CC50687" w:rsidR="00A018A6" w:rsidRDefault="00A018A6" w:rsidP="00924977">
      <w:pPr>
        <w:pStyle w:val="AlphaListIndent"/>
        <w:numPr>
          <w:ilvl w:val="0"/>
          <w:numId w:val="26"/>
        </w:numPr>
      </w:pPr>
      <w:r>
        <w:t xml:space="preserve">Give a phone number and address of location: </w:t>
      </w:r>
      <w:r w:rsidRPr="009D528D">
        <w:rPr>
          <w:b/>
        </w:rPr>
        <w:t>611 W. Wabash</w:t>
      </w:r>
      <w:r>
        <w:rPr>
          <w:b/>
        </w:rPr>
        <w:t xml:space="preserve"> (SE </w:t>
      </w:r>
      <w:r w:rsidR="00C92227">
        <w:rPr>
          <w:b/>
        </w:rPr>
        <w:t>parking lot</w:t>
      </w:r>
      <w:r>
        <w:rPr>
          <w:b/>
        </w:rPr>
        <w:t xml:space="preserve"> of school)</w:t>
      </w:r>
    </w:p>
    <w:p w14:paraId="2595CBAA" w14:textId="77777777" w:rsidR="00AF050D" w:rsidRDefault="00A018A6" w:rsidP="00924977">
      <w:pPr>
        <w:pStyle w:val="AlphaListIndent"/>
        <w:numPr>
          <w:ilvl w:val="0"/>
          <w:numId w:val="26"/>
        </w:numPr>
      </w:pPr>
      <w:r>
        <w:t>Give a brief description of the injury/condition</w:t>
      </w:r>
    </w:p>
    <w:p w14:paraId="05A07B05" w14:textId="49028922" w:rsidR="00A018A6" w:rsidRDefault="00A018A6" w:rsidP="00924977">
      <w:pPr>
        <w:pStyle w:val="AlphaListIndent"/>
        <w:numPr>
          <w:ilvl w:val="0"/>
          <w:numId w:val="26"/>
        </w:numPr>
      </w:pPr>
      <w:r>
        <w:t>Provide specific access instructions</w:t>
      </w:r>
      <w:r w:rsidRPr="00EF5011">
        <w:t xml:space="preserve">: </w:t>
      </w:r>
      <w:r>
        <w:t xml:space="preserve"> </w:t>
      </w:r>
      <w:r w:rsidRPr="00AF050D">
        <w:rPr>
          <w:b/>
        </w:rPr>
        <w:t xml:space="preserve">EMS use </w:t>
      </w:r>
      <w:r w:rsidR="00320223" w:rsidRPr="00AF050D">
        <w:rPr>
          <w:b/>
        </w:rPr>
        <w:t>gate on east side in student parking lot</w:t>
      </w:r>
      <w:r w:rsidRPr="00AF050D">
        <w:rPr>
          <w:b/>
        </w:rPr>
        <w:t xml:space="preserve"> for entrance</w:t>
      </w:r>
    </w:p>
    <w:p w14:paraId="789C32EC" w14:textId="77777777" w:rsidR="00A018A6" w:rsidRDefault="00A018A6" w:rsidP="00924977">
      <w:pPr>
        <w:pStyle w:val="AlphaListIndent"/>
        <w:numPr>
          <w:ilvl w:val="0"/>
          <w:numId w:val="26"/>
        </w:numPr>
      </w:pPr>
      <w:r>
        <w:t>Follow any other instructions from the Emergency Medical Dispatcher</w:t>
      </w:r>
    </w:p>
    <w:p w14:paraId="1B5A8C36" w14:textId="77777777" w:rsidR="00A018A6" w:rsidRDefault="00A018A6" w:rsidP="00924977">
      <w:pPr>
        <w:pStyle w:val="NumberedList"/>
        <w:numPr>
          <w:ilvl w:val="0"/>
          <w:numId w:val="24"/>
        </w:numPr>
      </w:pPr>
      <w:r>
        <w:t>Direct specific individuals to meet and direct EMS, unlock doors, open gates, etc.</w:t>
      </w:r>
    </w:p>
    <w:p w14:paraId="7BC1AC7C" w14:textId="77777777" w:rsidR="00A018A6" w:rsidRDefault="00A018A6" w:rsidP="00924977">
      <w:pPr>
        <w:pStyle w:val="NumberedList"/>
        <w:numPr>
          <w:ilvl w:val="0"/>
          <w:numId w:val="24"/>
        </w:numPr>
      </w:pPr>
      <w:r>
        <w:t>Continue providing care to athlete to highest level possible.</w:t>
      </w:r>
    </w:p>
    <w:p w14:paraId="50030C14" w14:textId="77777777" w:rsidR="00A018A6" w:rsidRDefault="00A018A6" w:rsidP="00924977">
      <w:pPr>
        <w:pStyle w:val="NumberedList"/>
        <w:numPr>
          <w:ilvl w:val="0"/>
          <w:numId w:val="24"/>
        </w:numPr>
      </w:pPr>
      <w:r>
        <w:t>Contact Parent</w:t>
      </w:r>
    </w:p>
    <w:p w14:paraId="1FF33EFF" w14:textId="77777777" w:rsidR="00A018A6" w:rsidRDefault="00A018A6" w:rsidP="00924977">
      <w:pPr>
        <w:pStyle w:val="NumberedList"/>
        <w:numPr>
          <w:ilvl w:val="0"/>
          <w:numId w:val="24"/>
        </w:numPr>
      </w:pPr>
      <w:r>
        <w:t>Contact Administration</w:t>
      </w:r>
    </w:p>
    <w:p w14:paraId="51C48D69" w14:textId="77777777" w:rsidR="00A018A6" w:rsidRPr="00C54B42" w:rsidRDefault="00A018A6" w:rsidP="00A018A6">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A018A6" w:rsidRPr="00EF5011" w14:paraId="77733C44" w14:textId="77777777" w:rsidTr="00E27F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7C71C7A3" w14:textId="77777777" w:rsidR="00A018A6" w:rsidRPr="00EF5011" w:rsidRDefault="00A018A6" w:rsidP="00E27F07">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3404B7E5" w14:textId="77777777" w:rsidR="00A018A6" w:rsidRPr="00EF5011" w:rsidRDefault="00A018A6" w:rsidP="00E27F07">
            <w:pPr>
              <w:rPr>
                <w:i/>
                <w:iCs/>
              </w:rPr>
            </w:pPr>
          </w:p>
        </w:tc>
        <w:tc>
          <w:tcPr>
            <w:tcW w:w="2903" w:type="dxa"/>
          </w:tcPr>
          <w:p w14:paraId="340F9373"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549872A6" w14:textId="77777777" w:rsidR="00A018A6" w:rsidRPr="00EF5011" w:rsidRDefault="00A018A6"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A018A6" w:rsidRPr="00EF5011" w14:paraId="64A9C2BE"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1ADC0779" w14:textId="77777777" w:rsidR="00A018A6" w:rsidRPr="00EF5011" w:rsidRDefault="00A018A6" w:rsidP="00E27F07">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06176FB9" w14:textId="77777777" w:rsidR="00A018A6" w:rsidRPr="00EF5011" w:rsidRDefault="00A018A6" w:rsidP="00E27F07">
            <w:pPr>
              <w:rPr>
                <w:i/>
                <w:iCs/>
              </w:rPr>
            </w:pPr>
          </w:p>
        </w:tc>
        <w:tc>
          <w:tcPr>
            <w:tcW w:w="2903" w:type="dxa"/>
          </w:tcPr>
          <w:p w14:paraId="4C25B99D"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5E4E98B8" w14:textId="77777777" w:rsidR="00A018A6" w:rsidRPr="00D03272" w:rsidRDefault="00A018A6"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0845BF23"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76C25197"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17C110AF"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A018A6" w:rsidRPr="00EF5011" w14:paraId="05AE1A74"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5FA0E390" w14:textId="77777777" w:rsidR="00A018A6" w:rsidRDefault="00A018A6" w:rsidP="00E27F07">
            <w:pPr>
              <w:rPr>
                <w:b w:val="0"/>
                <w:bCs w:val="0"/>
                <w:i/>
                <w:iCs/>
              </w:rPr>
            </w:pPr>
            <w:r w:rsidRPr="00EF5011">
              <w:rPr>
                <w:i/>
                <w:iCs/>
              </w:rPr>
              <w:t>Athletic Trainer</w:t>
            </w:r>
          </w:p>
          <w:p w14:paraId="3A4704C6" w14:textId="77777777" w:rsidR="00A018A6" w:rsidRPr="00EF5011" w:rsidRDefault="00A018A6" w:rsidP="00E27F07">
            <w:pPr>
              <w:rPr>
                <w:i/>
                <w:iCs/>
              </w:rPr>
            </w:pPr>
            <w:r>
              <w:rPr>
                <w:i/>
                <w:iCs/>
              </w:rPr>
              <w:t>Kayla Dickson</w:t>
            </w:r>
          </w:p>
          <w:p w14:paraId="518EE443" w14:textId="77777777" w:rsidR="00A018A6" w:rsidRPr="00EF5011" w:rsidRDefault="00A018A6" w:rsidP="00E27F07">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71D7D15A" w14:textId="77777777" w:rsidR="00A018A6" w:rsidRPr="00EF5011" w:rsidRDefault="00A018A6" w:rsidP="00E27F07">
            <w:pPr>
              <w:rPr>
                <w:i/>
                <w:iCs/>
              </w:rPr>
            </w:pPr>
          </w:p>
        </w:tc>
        <w:tc>
          <w:tcPr>
            <w:tcW w:w="2903" w:type="dxa"/>
          </w:tcPr>
          <w:p w14:paraId="7F8762ED"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07EB1A68"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6160C871" w14:textId="77777777" w:rsidR="00A018A6" w:rsidRDefault="00A018A6"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58F68DE3" w14:textId="77777777" w:rsidR="00A018A6" w:rsidRPr="00EF5011" w:rsidRDefault="00A018A6" w:rsidP="00E27F07">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tbl>
    <w:p w14:paraId="7B2CD19A" w14:textId="618D15BD" w:rsidR="00A018A6" w:rsidRDefault="00A018A6" w:rsidP="009E6F07">
      <w:pPr>
        <w:pStyle w:val="ListParagraph"/>
        <w:spacing w:after="160" w:line="259" w:lineRule="auto"/>
      </w:pPr>
    </w:p>
    <w:p w14:paraId="7C87D5E3" w14:textId="02256AB1" w:rsidR="00E27F07" w:rsidRDefault="00E27F07" w:rsidP="009E6F07">
      <w:pPr>
        <w:pStyle w:val="ListParagraph"/>
        <w:spacing w:after="160" w:line="259" w:lineRule="auto"/>
      </w:pPr>
    </w:p>
    <w:p w14:paraId="707ABA46" w14:textId="2F49158E" w:rsidR="00E27F07" w:rsidRDefault="00E27F07" w:rsidP="009E6F07">
      <w:pPr>
        <w:pStyle w:val="ListParagraph"/>
        <w:spacing w:after="160" w:line="259" w:lineRule="auto"/>
      </w:pPr>
    </w:p>
    <w:p w14:paraId="21CCB863" w14:textId="45CA7299" w:rsidR="00E27F07" w:rsidRDefault="00E27F07" w:rsidP="009E6F07">
      <w:pPr>
        <w:pStyle w:val="ListParagraph"/>
        <w:spacing w:after="160" w:line="259" w:lineRule="auto"/>
      </w:pPr>
    </w:p>
    <w:p w14:paraId="3E5B0E68" w14:textId="48EAE2ED" w:rsidR="00E27F07" w:rsidRPr="00C54B42" w:rsidRDefault="00E27F07" w:rsidP="00E27F07">
      <w:pPr>
        <w:pStyle w:val="Heading3"/>
      </w:pPr>
      <w:r>
        <w:rPr>
          <w:color w:val="002060"/>
        </w:rPr>
        <w:lastRenderedPageBreak/>
        <w:t>Enid High Swimming / YMCA</w:t>
      </w:r>
    </w:p>
    <w:p w14:paraId="46448638" w14:textId="3D9CB015" w:rsidR="00E27F07" w:rsidRPr="00EF5011" w:rsidRDefault="00E27F07" w:rsidP="00E27F07">
      <w:pPr>
        <w:jc w:val="center"/>
      </w:pPr>
      <w:r>
        <w:br/>
      </w:r>
      <w:r>
        <w:rPr>
          <w:sz w:val="28"/>
          <w:szCs w:val="28"/>
        </w:rPr>
        <w:t>Enid</w:t>
      </w:r>
      <w:r w:rsidRPr="00EF5011">
        <w:rPr>
          <w:sz w:val="28"/>
          <w:szCs w:val="28"/>
        </w:rPr>
        <w:t xml:space="preserve"> High Schools </w:t>
      </w:r>
      <w:r w:rsidRPr="006C4FB0">
        <w:rPr>
          <w:i/>
          <w:iCs/>
          <w:sz w:val="28"/>
          <w:szCs w:val="28"/>
        </w:rPr>
        <w:t>Athletic Medical Emergency Plan</w:t>
      </w:r>
      <w:r w:rsidRPr="00EF5011">
        <w:rPr>
          <w:sz w:val="28"/>
          <w:szCs w:val="28"/>
        </w:rPr>
        <w:br/>
      </w:r>
      <w:r w:rsidRPr="00ED4549">
        <w:rPr>
          <w:b/>
          <w:i/>
          <w:iCs/>
          <w:sz w:val="28"/>
          <w:szCs w:val="28"/>
        </w:rPr>
        <w:t xml:space="preserve">High School </w:t>
      </w:r>
      <w:r>
        <w:rPr>
          <w:b/>
          <w:i/>
          <w:iCs/>
          <w:sz w:val="28"/>
          <w:szCs w:val="28"/>
        </w:rPr>
        <w:t>Swimming</w:t>
      </w:r>
      <w:r w:rsidRPr="00EF5011">
        <w:rPr>
          <w:i/>
          <w:iCs/>
          <w:sz w:val="28"/>
          <w:szCs w:val="28"/>
        </w:rPr>
        <w:br/>
      </w:r>
      <w:r w:rsidRPr="00EF5011">
        <w:t>(</w:t>
      </w:r>
      <w:r w:rsidR="006718CD">
        <w:t>swimming meets</w:t>
      </w:r>
      <w:r w:rsidRPr="00EF5011">
        <w:t>/practice</w:t>
      </w:r>
      <w:r w:rsidR="006718CD">
        <w:t>s</w:t>
      </w:r>
      <w:r>
        <w:t xml:space="preserve"> &amp; various events)</w:t>
      </w:r>
      <w:r w:rsidRPr="00EF5011">
        <w:br/>
      </w:r>
      <w:r w:rsidR="00970BEB">
        <w:t>415 W. Cherokee Ave.</w:t>
      </w:r>
      <w:r w:rsidRPr="00EF5011">
        <w:br/>
      </w:r>
      <w:r>
        <w:t>Enid</w:t>
      </w:r>
      <w:r w:rsidRPr="00EF5011">
        <w:t xml:space="preserve">, OK </w:t>
      </w:r>
      <w:r>
        <w:t>73701</w:t>
      </w:r>
    </w:p>
    <w:p w14:paraId="4DDDF566" w14:textId="77777777" w:rsidR="00E27F07" w:rsidRDefault="00E27F07" w:rsidP="00E27F07">
      <w:pPr>
        <w:rPr>
          <w:b/>
          <w:bCs/>
        </w:rPr>
      </w:pPr>
    </w:p>
    <w:p w14:paraId="571C28D7" w14:textId="77777777" w:rsidR="00E27F07" w:rsidRDefault="00E27F07" w:rsidP="00E27F07">
      <w:r w:rsidRPr="00C54B42">
        <w:rPr>
          <w:rStyle w:val="Emphasis"/>
        </w:rPr>
        <w:t>Emergency Personnel:</w:t>
      </w:r>
      <w:r>
        <w:rPr>
          <w:b/>
          <w:bCs/>
        </w:rPr>
        <w:t xml:space="preserve"> </w:t>
      </w:r>
      <w:r>
        <w:t>Athletic Trainer, Coaches, On Duty Administrator, Student Athletic Trainers</w:t>
      </w:r>
    </w:p>
    <w:p w14:paraId="6E579153" w14:textId="77777777" w:rsidR="00E27F07" w:rsidRDefault="00E27F07" w:rsidP="00E27F07">
      <w:r w:rsidRPr="00EF5011">
        <w:rPr>
          <w:i/>
          <w:iCs/>
        </w:rPr>
        <w:t>Emergency</w:t>
      </w:r>
      <w:r w:rsidRPr="00EF5011">
        <w:t xml:space="preserve"> </w:t>
      </w:r>
      <w:r w:rsidRPr="00EF5011">
        <w:rPr>
          <w:i/>
          <w:iCs/>
        </w:rPr>
        <w:t>Communication</w:t>
      </w:r>
      <w:r w:rsidRPr="00EF5011">
        <w:t>:</w:t>
      </w:r>
      <w:r>
        <w:rPr>
          <w:b/>
          <w:bCs/>
        </w:rPr>
        <w:t xml:space="preserve"> </w:t>
      </w:r>
      <w:r>
        <w:t xml:space="preserve">Cell phones. </w:t>
      </w:r>
    </w:p>
    <w:p w14:paraId="306F1976" w14:textId="77777777" w:rsidR="00E27F07" w:rsidRPr="00C54B42" w:rsidRDefault="00E27F07" w:rsidP="00E27F07">
      <w:pPr>
        <w:rPr>
          <w:rStyle w:val="Emphasis"/>
        </w:rPr>
      </w:pPr>
      <w:r w:rsidRPr="00C54B42">
        <w:rPr>
          <w:rStyle w:val="Emphasis"/>
        </w:rPr>
        <w:t>Location of AEDs:</w:t>
      </w:r>
    </w:p>
    <w:p w14:paraId="31308488" w14:textId="77777777" w:rsidR="00E27F07" w:rsidRPr="008873E0" w:rsidRDefault="00E27F07" w:rsidP="00E27F07">
      <w:pPr>
        <w:ind w:firstLine="360"/>
        <w:rPr>
          <w:rFonts w:ascii="Times New Roman" w:eastAsia="Times New Roman" w:hAnsi="Times New Roman" w:cs="Times New Roman"/>
          <w:b/>
          <w:bCs/>
          <w:highlight w:val="yellow"/>
        </w:rPr>
      </w:pPr>
      <w:r w:rsidRPr="008873E0">
        <w:rPr>
          <w:rFonts w:ascii="Times New Roman" w:eastAsia="Times New Roman" w:hAnsi="Times New Roman" w:cs="Times New Roman"/>
          <w:b/>
          <w:bCs/>
          <w:highlight w:val="yellow"/>
        </w:rPr>
        <w:t>Main entrance 1</w:t>
      </w:r>
      <w:r w:rsidRPr="008873E0">
        <w:rPr>
          <w:rFonts w:ascii="Times New Roman" w:eastAsia="Times New Roman" w:hAnsi="Times New Roman" w:cs="Times New Roman"/>
          <w:b/>
          <w:bCs/>
          <w:highlight w:val="yellow"/>
          <w:vertAlign w:val="superscript"/>
        </w:rPr>
        <w:t>st</w:t>
      </w:r>
      <w:r w:rsidRPr="008873E0">
        <w:rPr>
          <w:rFonts w:ascii="Times New Roman" w:eastAsia="Times New Roman" w:hAnsi="Times New Roman" w:cs="Times New Roman"/>
          <w:b/>
          <w:bCs/>
          <w:highlight w:val="yellow"/>
        </w:rPr>
        <w:t xml:space="preserve"> floor southeast wall, south and north walls 2</w:t>
      </w:r>
      <w:r w:rsidRPr="008873E0">
        <w:rPr>
          <w:rFonts w:ascii="Times New Roman" w:eastAsia="Times New Roman" w:hAnsi="Times New Roman" w:cs="Times New Roman"/>
          <w:b/>
          <w:bCs/>
          <w:highlight w:val="yellow"/>
          <w:vertAlign w:val="superscript"/>
        </w:rPr>
        <w:t>nd</w:t>
      </w:r>
      <w:r w:rsidRPr="008873E0">
        <w:rPr>
          <w:rFonts w:ascii="Times New Roman" w:eastAsia="Times New Roman" w:hAnsi="Times New Roman" w:cs="Times New Roman"/>
          <w:b/>
          <w:bCs/>
          <w:highlight w:val="yellow"/>
        </w:rPr>
        <w:t xml:space="preserve"> floor of gym and main entrance wall facing doors PAC.</w:t>
      </w:r>
    </w:p>
    <w:p w14:paraId="2D5925E1" w14:textId="77777777" w:rsidR="00E27F07" w:rsidRDefault="00E27F07" w:rsidP="00E27F07">
      <w:pPr>
        <w:ind w:firstLine="360"/>
        <w:rPr>
          <w:rStyle w:val="Emphasis"/>
        </w:rPr>
      </w:pPr>
    </w:p>
    <w:p w14:paraId="500F05B9" w14:textId="77777777" w:rsidR="00E27F07" w:rsidRPr="00C54B42" w:rsidRDefault="00E27F07" w:rsidP="00E27F07">
      <w:pPr>
        <w:ind w:firstLine="360"/>
        <w:rPr>
          <w:rStyle w:val="Emphasis"/>
        </w:rPr>
      </w:pPr>
      <w:r w:rsidRPr="00C54B42">
        <w:rPr>
          <w:rStyle w:val="Emphasis"/>
        </w:rPr>
        <w:t>Emergency Instructions</w:t>
      </w:r>
    </w:p>
    <w:p w14:paraId="6B5B7401" w14:textId="77777777" w:rsidR="00E27F07" w:rsidRPr="005F58F1" w:rsidRDefault="00E27F07" w:rsidP="00924977">
      <w:pPr>
        <w:pStyle w:val="NumberedList"/>
        <w:numPr>
          <w:ilvl w:val="0"/>
          <w:numId w:val="25"/>
        </w:numPr>
      </w:pPr>
      <w:r w:rsidRPr="005F58F1">
        <w:t>Establish scene safety and provide immediate care for injured athlete</w:t>
      </w:r>
    </w:p>
    <w:p w14:paraId="2E7E367C" w14:textId="77777777" w:rsidR="00E27F07" w:rsidRPr="005F58F1" w:rsidRDefault="00E27F07" w:rsidP="00924977">
      <w:pPr>
        <w:pStyle w:val="NumberedList"/>
        <w:numPr>
          <w:ilvl w:val="0"/>
          <w:numId w:val="25"/>
        </w:numPr>
      </w:pPr>
      <w:r w:rsidRPr="005F58F1">
        <w:t>Activate Emergency Medical Services (EMS)</w:t>
      </w:r>
    </w:p>
    <w:p w14:paraId="3AFD1115" w14:textId="77777777" w:rsidR="00E27F07" w:rsidRDefault="00E27F07" w:rsidP="00924977">
      <w:pPr>
        <w:pStyle w:val="AlphaListIndent"/>
        <w:numPr>
          <w:ilvl w:val="0"/>
          <w:numId w:val="27"/>
        </w:numPr>
      </w:pPr>
      <w:r>
        <w:t>Dial 911</w:t>
      </w:r>
    </w:p>
    <w:p w14:paraId="19852AE6" w14:textId="2DDDB3D9" w:rsidR="00E27F07" w:rsidRDefault="00E27F07" w:rsidP="00924977">
      <w:pPr>
        <w:pStyle w:val="AlphaListIndent"/>
        <w:numPr>
          <w:ilvl w:val="0"/>
          <w:numId w:val="27"/>
        </w:numPr>
      </w:pPr>
      <w:r>
        <w:t xml:space="preserve">Give a phone number and address of location: </w:t>
      </w:r>
      <w:r w:rsidR="00C92227">
        <w:rPr>
          <w:b/>
        </w:rPr>
        <w:t>415 W. Cherokee</w:t>
      </w:r>
      <w:r>
        <w:rPr>
          <w:b/>
        </w:rPr>
        <w:t xml:space="preserve"> (</w:t>
      </w:r>
      <w:r w:rsidRPr="00C92227">
        <w:rPr>
          <w:b/>
          <w:highlight w:val="yellow"/>
        </w:rPr>
        <w:t>SE Corner of school</w:t>
      </w:r>
      <w:r>
        <w:rPr>
          <w:b/>
        </w:rPr>
        <w:t>)</w:t>
      </w:r>
    </w:p>
    <w:p w14:paraId="24CB6BFC" w14:textId="77777777" w:rsidR="00E27F07" w:rsidRDefault="00E27F07" w:rsidP="00924977">
      <w:pPr>
        <w:pStyle w:val="AlphaListIndent"/>
        <w:numPr>
          <w:ilvl w:val="0"/>
          <w:numId w:val="27"/>
        </w:numPr>
      </w:pPr>
      <w:r>
        <w:t>Give a brief description of the injury/condition</w:t>
      </w:r>
    </w:p>
    <w:p w14:paraId="2AFA5F64" w14:textId="77777777" w:rsidR="00E27F07" w:rsidRDefault="00E27F07" w:rsidP="00924977">
      <w:pPr>
        <w:pStyle w:val="AlphaListIndent"/>
        <w:numPr>
          <w:ilvl w:val="0"/>
          <w:numId w:val="27"/>
        </w:numPr>
      </w:pPr>
      <w:r>
        <w:t>Provide specific access instructions</w:t>
      </w:r>
      <w:r w:rsidRPr="00EF5011">
        <w:t xml:space="preserve">: </w:t>
      </w:r>
      <w:r>
        <w:t xml:space="preserve"> </w:t>
      </w:r>
      <w:r w:rsidRPr="008873E0">
        <w:rPr>
          <w:b/>
          <w:highlight w:val="yellow"/>
        </w:rPr>
        <w:t>EMS use SE doors of facility for entrance</w:t>
      </w:r>
    </w:p>
    <w:p w14:paraId="622A45AF" w14:textId="77777777" w:rsidR="00E27F07" w:rsidRDefault="00E27F07" w:rsidP="00924977">
      <w:pPr>
        <w:pStyle w:val="AlphaListIndent"/>
        <w:numPr>
          <w:ilvl w:val="0"/>
          <w:numId w:val="27"/>
        </w:numPr>
      </w:pPr>
      <w:r>
        <w:t>Follow any other instructions from the Emergency Medical Dispatcher</w:t>
      </w:r>
    </w:p>
    <w:p w14:paraId="0AC039EC" w14:textId="77777777" w:rsidR="00E27F07" w:rsidRDefault="00E27F07" w:rsidP="00924977">
      <w:pPr>
        <w:pStyle w:val="NumberedList"/>
        <w:numPr>
          <w:ilvl w:val="0"/>
          <w:numId w:val="25"/>
        </w:numPr>
      </w:pPr>
      <w:r>
        <w:t>Direct specific individuals to meet and direct EMS, unlock doors, open gates, etc.</w:t>
      </w:r>
    </w:p>
    <w:p w14:paraId="0B7AC311" w14:textId="77777777" w:rsidR="00E27F07" w:rsidRDefault="00E27F07" w:rsidP="00924977">
      <w:pPr>
        <w:pStyle w:val="NumberedList"/>
        <w:numPr>
          <w:ilvl w:val="0"/>
          <w:numId w:val="25"/>
        </w:numPr>
      </w:pPr>
      <w:r>
        <w:t>Continue providing care to athlete to highest level possible.</w:t>
      </w:r>
    </w:p>
    <w:p w14:paraId="7F9A1CB8" w14:textId="77777777" w:rsidR="00E27F07" w:rsidRDefault="00E27F07" w:rsidP="00924977">
      <w:pPr>
        <w:pStyle w:val="NumberedList"/>
        <w:numPr>
          <w:ilvl w:val="0"/>
          <w:numId w:val="25"/>
        </w:numPr>
      </w:pPr>
      <w:r>
        <w:t>Contact Parent</w:t>
      </w:r>
    </w:p>
    <w:p w14:paraId="564CABDD" w14:textId="77777777" w:rsidR="00E27F07" w:rsidRDefault="00E27F07" w:rsidP="00924977">
      <w:pPr>
        <w:pStyle w:val="NumberedList"/>
        <w:numPr>
          <w:ilvl w:val="0"/>
          <w:numId w:val="25"/>
        </w:numPr>
      </w:pPr>
      <w:r>
        <w:t>Contact Administration</w:t>
      </w:r>
    </w:p>
    <w:p w14:paraId="566A2236" w14:textId="77777777" w:rsidR="00E27F07" w:rsidRPr="00C54B42" w:rsidRDefault="00E27F07" w:rsidP="00E27F07">
      <w:pPr>
        <w:ind w:left="360"/>
        <w:rPr>
          <w:rStyle w:val="Emphasis"/>
        </w:rPr>
      </w:pPr>
      <w:r w:rsidRPr="00C54B42">
        <w:rPr>
          <w:rStyle w:val="Emphasis"/>
        </w:rPr>
        <w:t>Emergency Phone Numbers</w:t>
      </w:r>
    </w:p>
    <w:tbl>
      <w:tblPr>
        <w:tblStyle w:val="GridTable1Light-Accent1"/>
        <w:tblW w:w="0" w:type="auto"/>
        <w:jc w:val="center"/>
        <w:tblLook w:val="04A0" w:firstRow="1" w:lastRow="0" w:firstColumn="1" w:lastColumn="0" w:noHBand="0" w:noVBand="1"/>
      </w:tblPr>
      <w:tblGrid>
        <w:gridCol w:w="3330"/>
        <w:gridCol w:w="2903"/>
        <w:gridCol w:w="3117"/>
      </w:tblGrid>
      <w:tr w:rsidR="00E27F07" w:rsidRPr="00EF5011" w14:paraId="796D8BC8" w14:textId="77777777" w:rsidTr="00E27F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40AF6528" w14:textId="77777777" w:rsidR="00E27F07" w:rsidRPr="00EF5011" w:rsidRDefault="00E27F07" w:rsidP="00E27F07">
            <w:pPr>
              <w:rPr>
                <w:i/>
                <w:iCs/>
              </w:rPr>
            </w:pPr>
            <w:r>
              <w:rPr>
                <w:i/>
                <w:iCs/>
              </w:rPr>
              <w:t xml:space="preserve">Enid </w:t>
            </w:r>
            <w:r w:rsidRPr="00EF5011">
              <w:rPr>
                <w:i/>
                <w:iCs/>
              </w:rPr>
              <w:t>Police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23C88CD2" w14:textId="77777777" w:rsidR="00E27F07" w:rsidRPr="00EF5011" w:rsidRDefault="00E27F07" w:rsidP="00E27F07">
            <w:pPr>
              <w:rPr>
                <w:i/>
                <w:iCs/>
              </w:rPr>
            </w:pPr>
          </w:p>
        </w:tc>
        <w:tc>
          <w:tcPr>
            <w:tcW w:w="2903" w:type="dxa"/>
          </w:tcPr>
          <w:p w14:paraId="5FCF0D3C" w14:textId="77777777" w:rsidR="00E27F07" w:rsidRPr="00EF5011" w:rsidRDefault="00E27F07"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 xml:space="preserve">EMS – Emergency </w:t>
            </w:r>
            <w:r w:rsidRPr="00EF5011">
              <w:rPr>
                <w:i/>
                <w:iCs/>
              </w:rPr>
              <w:br/>
              <w:t>911</w:t>
            </w:r>
          </w:p>
        </w:tc>
        <w:tc>
          <w:tcPr>
            <w:tcW w:w="3117" w:type="dxa"/>
          </w:tcPr>
          <w:p w14:paraId="253B9270" w14:textId="77777777" w:rsidR="00E27F07" w:rsidRPr="00EF5011" w:rsidRDefault="00E27F07" w:rsidP="00E27F07">
            <w:pPr>
              <w:cnfStyle w:val="100000000000" w:firstRow="1" w:lastRow="0" w:firstColumn="0" w:lastColumn="0" w:oddVBand="0" w:evenVBand="0" w:oddHBand="0" w:evenHBand="0" w:firstRowFirstColumn="0" w:firstRowLastColumn="0" w:lastRowFirstColumn="0" w:lastRowLastColumn="0"/>
              <w:rPr>
                <w:i/>
                <w:iCs/>
              </w:rPr>
            </w:pPr>
            <w:r w:rsidRPr="00EF5011">
              <w:rPr>
                <w:i/>
                <w:iCs/>
              </w:rPr>
              <w:t>EMS – Non-Emergency</w:t>
            </w:r>
            <w:r w:rsidRPr="00EF5011">
              <w:rPr>
                <w:i/>
                <w:iCs/>
              </w:rPr>
              <w:br/>
              <w:t>(5</w:t>
            </w:r>
            <w:r>
              <w:rPr>
                <w:i/>
                <w:iCs/>
              </w:rPr>
              <w:t>80</w:t>
            </w:r>
            <w:r w:rsidRPr="00EF5011">
              <w:rPr>
                <w:i/>
                <w:iCs/>
              </w:rPr>
              <w:t xml:space="preserve">) </w:t>
            </w:r>
            <w:r>
              <w:rPr>
                <w:i/>
                <w:iCs/>
              </w:rPr>
              <w:t>242</w:t>
            </w:r>
            <w:r w:rsidRPr="00EF5011">
              <w:rPr>
                <w:i/>
                <w:iCs/>
              </w:rPr>
              <w:t>-</w:t>
            </w:r>
            <w:r>
              <w:rPr>
                <w:i/>
                <w:iCs/>
              </w:rPr>
              <w:t>1234</w:t>
            </w:r>
          </w:p>
        </w:tc>
      </w:tr>
      <w:tr w:rsidR="00E27F07" w:rsidRPr="00EF5011" w14:paraId="44B254A1"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7A98613A" w14:textId="77777777" w:rsidR="00E27F07" w:rsidRPr="00EF5011" w:rsidRDefault="00E27F07" w:rsidP="00E27F07">
            <w:pPr>
              <w:rPr>
                <w:i/>
                <w:iCs/>
              </w:rPr>
            </w:pPr>
            <w:r>
              <w:rPr>
                <w:i/>
                <w:iCs/>
              </w:rPr>
              <w:t>Enid</w:t>
            </w:r>
            <w:r w:rsidRPr="00EF5011">
              <w:rPr>
                <w:i/>
                <w:iCs/>
              </w:rPr>
              <w:t xml:space="preserve"> Fire Department</w:t>
            </w:r>
            <w:r w:rsidRPr="00EF5011">
              <w:rPr>
                <w:i/>
                <w:iCs/>
              </w:rPr>
              <w:br/>
              <w:t>911 or (5</w:t>
            </w:r>
            <w:r>
              <w:rPr>
                <w:i/>
                <w:iCs/>
              </w:rPr>
              <w:t>80</w:t>
            </w:r>
            <w:r w:rsidRPr="00EF5011">
              <w:rPr>
                <w:i/>
                <w:iCs/>
              </w:rPr>
              <w:t xml:space="preserve">) </w:t>
            </w:r>
            <w:r>
              <w:rPr>
                <w:i/>
                <w:iCs/>
              </w:rPr>
              <w:t>242</w:t>
            </w:r>
            <w:r w:rsidRPr="00EF5011">
              <w:rPr>
                <w:i/>
                <w:iCs/>
              </w:rPr>
              <w:t>-</w:t>
            </w:r>
            <w:r>
              <w:rPr>
                <w:i/>
                <w:iCs/>
              </w:rPr>
              <w:t>7000</w:t>
            </w:r>
          </w:p>
          <w:p w14:paraId="42D6EBBA" w14:textId="77777777" w:rsidR="00E27F07" w:rsidRPr="00EF5011" w:rsidRDefault="00E27F07" w:rsidP="00E27F07">
            <w:pPr>
              <w:rPr>
                <w:i/>
                <w:iCs/>
              </w:rPr>
            </w:pPr>
          </w:p>
        </w:tc>
        <w:tc>
          <w:tcPr>
            <w:tcW w:w="2903" w:type="dxa"/>
          </w:tcPr>
          <w:p w14:paraId="4A1E0993" w14:textId="77777777" w:rsidR="00E27F07" w:rsidRPr="00D03272" w:rsidRDefault="00E27F07"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Athletic Director</w:t>
            </w:r>
          </w:p>
          <w:p w14:paraId="7D621F6B" w14:textId="77777777" w:rsidR="00E27F07" w:rsidRPr="00D03272" w:rsidRDefault="00E27F07" w:rsidP="00E27F07">
            <w:pPr>
              <w:cnfStyle w:val="000000000000" w:firstRow="0" w:lastRow="0" w:firstColumn="0" w:lastColumn="0" w:oddVBand="0" w:evenVBand="0" w:oddHBand="0" w:evenHBand="0" w:firstRowFirstColumn="0" w:firstRowLastColumn="0" w:lastRowFirstColumn="0" w:lastRowLastColumn="0"/>
              <w:rPr>
                <w:b/>
                <w:i/>
                <w:iCs/>
              </w:rPr>
            </w:pPr>
            <w:r w:rsidRPr="00D03272">
              <w:rPr>
                <w:b/>
                <w:i/>
                <w:iCs/>
              </w:rPr>
              <w:t>Billy Tipps</w:t>
            </w:r>
          </w:p>
          <w:p w14:paraId="385C55F7" w14:textId="77777777" w:rsidR="00E27F07" w:rsidRPr="00EF5011" w:rsidRDefault="00E27F07" w:rsidP="00E27F07">
            <w:pPr>
              <w:cnfStyle w:val="000000000000" w:firstRow="0" w:lastRow="0" w:firstColumn="0" w:lastColumn="0" w:oddVBand="0" w:evenVBand="0" w:oddHBand="0" w:evenHBand="0" w:firstRowFirstColumn="0" w:firstRowLastColumn="0" w:lastRowFirstColumn="0" w:lastRowLastColumn="0"/>
              <w:rPr>
                <w:i/>
                <w:iCs/>
              </w:rPr>
            </w:pPr>
            <w:r w:rsidRPr="00D03272">
              <w:rPr>
                <w:b/>
                <w:i/>
                <w:iCs/>
              </w:rPr>
              <w:t>972-953-6245</w:t>
            </w:r>
          </w:p>
        </w:tc>
        <w:tc>
          <w:tcPr>
            <w:tcW w:w="3117" w:type="dxa"/>
          </w:tcPr>
          <w:p w14:paraId="495AB594" w14:textId="77777777" w:rsidR="00E27F07" w:rsidRDefault="00E27F07"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School Security</w:t>
            </w:r>
          </w:p>
          <w:p w14:paraId="37F4C83B" w14:textId="77777777" w:rsidR="00E27F07" w:rsidRPr="00EF5011" w:rsidRDefault="00E27F07"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Jason </w:t>
            </w:r>
            <w:proofErr w:type="spellStart"/>
            <w:r>
              <w:rPr>
                <w:i/>
                <w:iCs/>
              </w:rPr>
              <w:t>Preist</w:t>
            </w:r>
            <w:proofErr w:type="spellEnd"/>
            <w:r w:rsidRPr="00EF5011">
              <w:rPr>
                <w:i/>
                <w:iCs/>
              </w:rPr>
              <w:br/>
              <w:t>(5</w:t>
            </w:r>
            <w:r>
              <w:rPr>
                <w:i/>
                <w:iCs/>
              </w:rPr>
              <w:t>80</w:t>
            </w:r>
            <w:r w:rsidRPr="00EF5011">
              <w:rPr>
                <w:i/>
                <w:iCs/>
              </w:rPr>
              <w:t xml:space="preserve">) </w:t>
            </w:r>
            <w:r>
              <w:rPr>
                <w:i/>
                <w:iCs/>
              </w:rPr>
              <w:t>603</w:t>
            </w:r>
            <w:r w:rsidRPr="00EF5011">
              <w:rPr>
                <w:i/>
                <w:iCs/>
              </w:rPr>
              <w:t>-</w:t>
            </w:r>
            <w:r>
              <w:rPr>
                <w:i/>
                <w:iCs/>
              </w:rPr>
              <w:t>0348</w:t>
            </w:r>
          </w:p>
        </w:tc>
      </w:tr>
      <w:tr w:rsidR="00E27F07" w:rsidRPr="00EF5011" w14:paraId="4F7BF661" w14:textId="77777777" w:rsidTr="00E27F07">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08656C20" w14:textId="77777777" w:rsidR="00E27F07" w:rsidRDefault="00E27F07" w:rsidP="00E27F07">
            <w:pPr>
              <w:rPr>
                <w:b w:val="0"/>
                <w:bCs w:val="0"/>
                <w:i/>
                <w:iCs/>
              </w:rPr>
            </w:pPr>
            <w:r w:rsidRPr="00EF5011">
              <w:rPr>
                <w:i/>
                <w:iCs/>
              </w:rPr>
              <w:t>Athletic Trainer</w:t>
            </w:r>
          </w:p>
          <w:p w14:paraId="35F1AD9D" w14:textId="77777777" w:rsidR="00E27F07" w:rsidRPr="00EF5011" w:rsidRDefault="00E27F07" w:rsidP="00E27F07">
            <w:pPr>
              <w:rPr>
                <w:i/>
                <w:iCs/>
              </w:rPr>
            </w:pPr>
            <w:r>
              <w:rPr>
                <w:i/>
                <w:iCs/>
              </w:rPr>
              <w:t>Kayla Dickson</w:t>
            </w:r>
          </w:p>
          <w:p w14:paraId="139E3D66" w14:textId="77777777" w:rsidR="00E27F07" w:rsidRPr="00EF5011" w:rsidRDefault="00E27F07" w:rsidP="00E27F07">
            <w:pPr>
              <w:rPr>
                <w:i/>
                <w:iCs/>
              </w:rPr>
            </w:pPr>
            <w:r w:rsidRPr="00EF5011">
              <w:rPr>
                <w:i/>
                <w:iCs/>
              </w:rPr>
              <w:t>(</w:t>
            </w:r>
            <w:r>
              <w:rPr>
                <w:i/>
                <w:iCs/>
              </w:rPr>
              <w:t>405</w:t>
            </w:r>
            <w:r w:rsidRPr="00EF5011">
              <w:rPr>
                <w:i/>
                <w:iCs/>
              </w:rPr>
              <w:t xml:space="preserve">) </w:t>
            </w:r>
            <w:r>
              <w:rPr>
                <w:i/>
                <w:iCs/>
              </w:rPr>
              <w:t>609</w:t>
            </w:r>
            <w:r w:rsidRPr="00EF5011">
              <w:rPr>
                <w:i/>
                <w:iCs/>
              </w:rPr>
              <w:t>-</w:t>
            </w:r>
            <w:r>
              <w:rPr>
                <w:i/>
                <w:iCs/>
              </w:rPr>
              <w:t>9832</w:t>
            </w:r>
          </w:p>
          <w:p w14:paraId="38A631F8" w14:textId="77777777" w:rsidR="00E27F07" w:rsidRPr="00EF5011" w:rsidRDefault="00E27F07" w:rsidP="00E27F07">
            <w:pPr>
              <w:rPr>
                <w:i/>
                <w:iCs/>
              </w:rPr>
            </w:pPr>
          </w:p>
        </w:tc>
        <w:tc>
          <w:tcPr>
            <w:tcW w:w="2903" w:type="dxa"/>
          </w:tcPr>
          <w:p w14:paraId="5AD7CE9C" w14:textId="77777777" w:rsidR="00E27F07" w:rsidRDefault="00E27F07" w:rsidP="00E27F07">
            <w:pPr>
              <w:cnfStyle w:val="000000000000" w:firstRow="0" w:lastRow="0" w:firstColumn="0" w:lastColumn="0" w:oddVBand="0" w:evenVBand="0" w:oddHBand="0" w:evenHBand="0" w:firstRowFirstColumn="0" w:firstRowLastColumn="0" w:lastRowFirstColumn="0" w:lastRowLastColumn="0"/>
              <w:rPr>
                <w:i/>
                <w:iCs/>
              </w:rPr>
            </w:pPr>
            <w:r>
              <w:rPr>
                <w:i/>
                <w:iCs/>
              </w:rPr>
              <w:t xml:space="preserve">Asst. </w:t>
            </w:r>
            <w:r w:rsidRPr="00EF5011">
              <w:rPr>
                <w:i/>
                <w:iCs/>
              </w:rPr>
              <w:t xml:space="preserve">Athletic </w:t>
            </w:r>
            <w:r>
              <w:rPr>
                <w:i/>
                <w:iCs/>
              </w:rPr>
              <w:t>Trainer</w:t>
            </w:r>
          </w:p>
          <w:p w14:paraId="241E1682" w14:textId="77777777" w:rsidR="00E27F07" w:rsidRPr="00EF5011" w:rsidRDefault="00E27F07" w:rsidP="00E27F07">
            <w:pPr>
              <w:cnfStyle w:val="000000000000" w:firstRow="0" w:lastRow="0" w:firstColumn="0" w:lastColumn="0" w:oddVBand="0" w:evenVBand="0" w:oddHBand="0" w:evenHBand="0" w:firstRowFirstColumn="0" w:firstRowLastColumn="0" w:lastRowFirstColumn="0" w:lastRowLastColumn="0"/>
              <w:rPr>
                <w:i/>
                <w:iCs/>
              </w:rPr>
            </w:pPr>
            <w:r>
              <w:rPr>
                <w:i/>
                <w:iCs/>
              </w:rPr>
              <w:t>Brittany Double</w:t>
            </w:r>
            <w:r w:rsidRPr="00EF5011">
              <w:rPr>
                <w:i/>
                <w:iCs/>
              </w:rPr>
              <w:br/>
              <w:t>(</w:t>
            </w:r>
            <w:r>
              <w:rPr>
                <w:i/>
                <w:iCs/>
              </w:rPr>
              <w:t>814</w:t>
            </w:r>
            <w:r w:rsidRPr="00EF5011">
              <w:rPr>
                <w:i/>
                <w:iCs/>
              </w:rPr>
              <w:t xml:space="preserve">) </w:t>
            </w:r>
            <w:r>
              <w:rPr>
                <w:i/>
                <w:iCs/>
              </w:rPr>
              <w:t>335</w:t>
            </w:r>
            <w:r w:rsidRPr="00EF5011">
              <w:rPr>
                <w:i/>
                <w:iCs/>
              </w:rPr>
              <w:t>-</w:t>
            </w:r>
            <w:r>
              <w:rPr>
                <w:i/>
                <w:iCs/>
              </w:rPr>
              <w:t>4749</w:t>
            </w:r>
          </w:p>
        </w:tc>
        <w:tc>
          <w:tcPr>
            <w:tcW w:w="3117" w:type="dxa"/>
          </w:tcPr>
          <w:p w14:paraId="315238EB" w14:textId="77777777" w:rsidR="00E27F07" w:rsidRDefault="00E27F07" w:rsidP="00E27F07">
            <w:pPr>
              <w:cnfStyle w:val="000000000000" w:firstRow="0" w:lastRow="0" w:firstColumn="0" w:lastColumn="0" w:oddVBand="0" w:evenVBand="0" w:oddHBand="0" w:evenHBand="0" w:firstRowFirstColumn="0" w:firstRowLastColumn="0" w:lastRowFirstColumn="0" w:lastRowLastColumn="0"/>
              <w:rPr>
                <w:i/>
                <w:iCs/>
              </w:rPr>
            </w:pPr>
            <w:r w:rsidRPr="00EF5011">
              <w:rPr>
                <w:i/>
                <w:iCs/>
              </w:rPr>
              <w:t>Principal</w:t>
            </w:r>
          </w:p>
          <w:p w14:paraId="3A5E51FC" w14:textId="77777777" w:rsidR="00E27F07" w:rsidRPr="00EF5011" w:rsidRDefault="00E27F07" w:rsidP="00E27F07">
            <w:pPr>
              <w:cnfStyle w:val="000000000000" w:firstRow="0" w:lastRow="0" w:firstColumn="0" w:lastColumn="0" w:oddVBand="0" w:evenVBand="0" w:oddHBand="0" w:evenHBand="0" w:firstRowFirstColumn="0" w:firstRowLastColumn="0" w:lastRowFirstColumn="0" w:lastRowLastColumn="0"/>
              <w:rPr>
                <w:i/>
                <w:iCs/>
              </w:rPr>
            </w:pPr>
            <w:r>
              <w:rPr>
                <w:i/>
                <w:iCs/>
              </w:rPr>
              <w:t>Jennifer Cruz</w:t>
            </w:r>
            <w:r w:rsidRPr="00EF5011">
              <w:rPr>
                <w:i/>
                <w:iCs/>
              </w:rPr>
              <w:br/>
              <w:t>(</w:t>
            </w:r>
            <w:r>
              <w:rPr>
                <w:i/>
                <w:iCs/>
              </w:rPr>
              <w:t>580</w:t>
            </w:r>
            <w:r w:rsidRPr="00EF5011">
              <w:rPr>
                <w:i/>
                <w:iCs/>
              </w:rPr>
              <w:t xml:space="preserve">) </w:t>
            </w:r>
            <w:r>
              <w:rPr>
                <w:i/>
                <w:iCs/>
              </w:rPr>
              <w:t>231</w:t>
            </w:r>
            <w:r w:rsidRPr="00EF5011">
              <w:rPr>
                <w:i/>
                <w:iCs/>
              </w:rPr>
              <w:t>-</w:t>
            </w:r>
            <w:r>
              <w:rPr>
                <w:i/>
                <w:iCs/>
              </w:rPr>
              <w:t>1579</w:t>
            </w:r>
          </w:p>
        </w:tc>
      </w:tr>
    </w:tbl>
    <w:p w14:paraId="72ABA80E" w14:textId="61A7CC2A" w:rsidR="00E27F07" w:rsidRDefault="00E27F07" w:rsidP="009E6F07">
      <w:pPr>
        <w:pStyle w:val="ListParagraph"/>
        <w:spacing w:after="160" w:line="259" w:lineRule="auto"/>
      </w:pPr>
    </w:p>
    <w:p w14:paraId="7D505ACB" w14:textId="0EB82166" w:rsidR="00E27F07" w:rsidRDefault="00E27F07" w:rsidP="009E6F07">
      <w:pPr>
        <w:pStyle w:val="ListParagraph"/>
        <w:spacing w:after="160" w:line="259" w:lineRule="auto"/>
      </w:pPr>
    </w:p>
    <w:p w14:paraId="48E5FF13" w14:textId="3A775E82" w:rsidR="00E27F07" w:rsidRDefault="00E27F07" w:rsidP="009E6F07">
      <w:pPr>
        <w:pStyle w:val="ListParagraph"/>
        <w:spacing w:after="160" w:line="259" w:lineRule="auto"/>
      </w:pPr>
    </w:p>
    <w:p w14:paraId="10717C91" w14:textId="6CC48A42" w:rsidR="00E27F07" w:rsidRDefault="00E27F07" w:rsidP="009E6F07">
      <w:pPr>
        <w:pStyle w:val="ListParagraph"/>
        <w:spacing w:after="160" w:line="259" w:lineRule="auto"/>
      </w:pPr>
    </w:p>
    <w:p w14:paraId="4AF90009" w14:textId="77777777" w:rsidR="00E27F07" w:rsidRDefault="00E27F07" w:rsidP="009E6F07">
      <w:pPr>
        <w:pStyle w:val="ListParagraph"/>
        <w:spacing w:after="160" w:line="259" w:lineRule="auto"/>
      </w:pPr>
    </w:p>
    <w:p w14:paraId="2BB03A1A" w14:textId="77777777" w:rsidR="005C2533" w:rsidRPr="005446DF" w:rsidRDefault="005C2533" w:rsidP="005C2533">
      <w:pPr>
        <w:pStyle w:val="Heading3"/>
        <w:rPr>
          <w:color w:val="002060"/>
        </w:rPr>
      </w:pPr>
      <w:r w:rsidRPr="005446DF">
        <w:rPr>
          <w:color w:val="002060"/>
        </w:rPr>
        <w:lastRenderedPageBreak/>
        <w:t xml:space="preserve">Some guidance for plans that </w:t>
      </w:r>
      <w:r w:rsidRPr="005446DF">
        <w:rPr>
          <w:b/>
          <w:bCs/>
          <w:color w:val="002060"/>
        </w:rPr>
        <w:t>might</w:t>
      </w:r>
      <w:r w:rsidRPr="005446DF">
        <w:rPr>
          <w:color w:val="002060"/>
        </w:rPr>
        <w:t xml:space="preserve"> be included, but are </w:t>
      </w:r>
      <w:r w:rsidRPr="005446DF">
        <w:rPr>
          <w:b/>
          <w:bCs/>
          <w:color w:val="002060"/>
        </w:rPr>
        <w:t>not limited to</w:t>
      </w:r>
      <w:r w:rsidRPr="005446DF">
        <w:rPr>
          <w:color w:val="002060"/>
        </w:rPr>
        <w:t>:</w:t>
      </w:r>
    </w:p>
    <w:p w14:paraId="22B1AFDF" w14:textId="77777777" w:rsidR="005C2533" w:rsidRPr="00FF0194" w:rsidRDefault="005C2533" w:rsidP="005C2533">
      <w:pPr>
        <w:rPr>
          <w:rFonts w:cstheme="minorHAnsi"/>
          <w:sz w:val="16"/>
          <w:szCs w:val="16"/>
        </w:rPr>
      </w:pPr>
    </w:p>
    <w:p w14:paraId="20205AFF" w14:textId="77777777" w:rsidR="005C2533" w:rsidRPr="00FF0194" w:rsidRDefault="005C2533" w:rsidP="00BD6BC0">
      <w:pPr>
        <w:pStyle w:val="BulletedList"/>
      </w:pPr>
      <w:r w:rsidRPr="00FF0194">
        <w:t>Make a loud-speaker announcement of school safety procedures prior to the event</w:t>
      </w:r>
    </w:p>
    <w:p w14:paraId="144FB059" w14:textId="77777777" w:rsidR="005C2533" w:rsidRPr="00FF0194" w:rsidRDefault="005C2533" w:rsidP="00BD6BC0">
      <w:pPr>
        <w:pStyle w:val="BulletedList"/>
      </w:pPr>
      <w:r w:rsidRPr="00FF0194">
        <w:t>Print emergency response information on back of athletic programs</w:t>
      </w:r>
    </w:p>
    <w:p w14:paraId="502CF34A" w14:textId="77777777" w:rsidR="005C2533" w:rsidRPr="00FF0194" w:rsidRDefault="005C2533" w:rsidP="00BD6BC0">
      <w:pPr>
        <w:pStyle w:val="BulletedList"/>
      </w:pPr>
      <w:r w:rsidRPr="00FF0194">
        <w:t>Name a safety officer to be in attendance and on duty at each event</w:t>
      </w:r>
    </w:p>
    <w:p w14:paraId="764558AA" w14:textId="77777777" w:rsidR="006167DF" w:rsidRPr="006167DF" w:rsidRDefault="005C2533" w:rsidP="00C54B42">
      <w:pPr>
        <w:pStyle w:val="BulletedList"/>
      </w:pPr>
      <w:r w:rsidRPr="006167DF">
        <w:t>Staff to Start CPR, if necessary, until EMT arrives</w:t>
      </w:r>
    </w:p>
    <w:p w14:paraId="5D6760A6" w14:textId="77777777" w:rsidR="005C2533" w:rsidRPr="006167DF" w:rsidRDefault="005C2533" w:rsidP="006167DF">
      <w:pPr>
        <w:pStyle w:val="BulletedList"/>
      </w:pPr>
      <w:r w:rsidRPr="006167DF">
        <w:t>Designate parties to direct ambulances or emergency vehicles</w:t>
      </w:r>
    </w:p>
    <w:p w14:paraId="61F3B9E9" w14:textId="77777777" w:rsidR="005C2533" w:rsidRPr="00FF0194" w:rsidRDefault="005C2533" w:rsidP="00BD6BC0">
      <w:pPr>
        <w:pStyle w:val="BulletedListIndent"/>
      </w:pPr>
      <w:r w:rsidRPr="00FF0194">
        <w:t>Think through how an ambulance and stretcher can get to each sporting venue. Circuitous routes to a service entrance may be confusing for responders unfamiliar with the facility. Cart paths and walkways may not hold up under the weight or an ambulance and wet/muddy conditions may prevent access through the grass.</w:t>
      </w:r>
    </w:p>
    <w:p w14:paraId="5E301847" w14:textId="77777777" w:rsidR="005C2533" w:rsidRPr="00FF0194" w:rsidRDefault="005C2533" w:rsidP="00BD6BC0">
      <w:pPr>
        <w:pStyle w:val="BulletedList"/>
      </w:pPr>
      <w:r w:rsidRPr="00FF0194">
        <w:t>Relocate home and visiting teams to PREDETERIMED safe location</w:t>
      </w:r>
    </w:p>
    <w:p w14:paraId="76204690" w14:textId="77777777" w:rsidR="005C2533" w:rsidRPr="00FF0194" w:rsidRDefault="005C2533" w:rsidP="00BD6BC0">
      <w:pPr>
        <w:pStyle w:val="BulletedList"/>
      </w:pPr>
      <w:r w:rsidRPr="00FF0194">
        <w:t>ASSIGN someone to supervise and direct spectators as needed</w:t>
      </w:r>
    </w:p>
    <w:p w14:paraId="4F3FFC4C" w14:textId="77777777" w:rsidR="005C2533" w:rsidRPr="00FF0194" w:rsidRDefault="005C2533" w:rsidP="00BD6BC0">
      <w:pPr>
        <w:pStyle w:val="BulletedList"/>
        <w:rPr>
          <w:rFonts w:eastAsia="Times New Roman"/>
          <w:szCs w:val="24"/>
        </w:rPr>
      </w:pPr>
      <w:r w:rsidRPr="00FF0194">
        <w:rPr>
          <w:rFonts w:eastAsia="Times New Roman"/>
          <w:szCs w:val="24"/>
        </w:rPr>
        <w:t>Encourage each coach to review these guidelines before taking the field or floor</w:t>
      </w:r>
    </w:p>
    <w:p w14:paraId="64BEBE5B" w14:textId="77777777" w:rsidR="005C2533" w:rsidRPr="00FF0194" w:rsidRDefault="005C2533" w:rsidP="00BD6BC0">
      <w:pPr>
        <w:pStyle w:val="BulletedList"/>
        <w:rPr>
          <w:rFonts w:eastAsia="Times New Roman"/>
          <w:szCs w:val="24"/>
        </w:rPr>
      </w:pPr>
      <w:r w:rsidRPr="00FF0194">
        <w:rPr>
          <w:rFonts w:eastAsia="Times New Roman"/>
          <w:szCs w:val="24"/>
        </w:rPr>
        <w:t>Encouraged to always a staff member/coach present that has access to student family contact list, and medical information/allergies. (Medical Info would possibly need a legal look. HIPAA laws protect medical privacy, but I think most athletes sign a disclosure to schools allowing use of certain information)</w:t>
      </w:r>
    </w:p>
    <w:p w14:paraId="0499A598" w14:textId="77777777" w:rsidR="005C2533" w:rsidRPr="00FF0194" w:rsidRDefault="005C2533" w:rsidP="00BD6BC0">
      <w:pPr>
        <w:pStyle w:val="BulletedList"/>
        <w:rPr>
          <w:rFonts w:eastAsia="Times New Roman"/>
          <w:szCs w:val="24"/>
        </w:rPr>
      </w:pPr>
      <w:r w:rsidRPr="00FF0194">
        <w:rPr>
          <w:rFonts w:eastAsia="Times New Roman"/>
          <w:szCs w:val="24"/>
        </w:rPr>
        <w:t>Have a list of Always Call Conditions: Everyone knows those few, rare instances where an ambulance is definitely needed, but there are some injuries that staff may ask “Is this serious enough?” Having a short list can give staff more confidence in making the call and not cause an unnecessary delay.</w:t>
      </w:r>
      <w:r w:rsidR="00BD6BC0">
        <w:rPr>
          <w:rFonts w:eastAsia="Times New Roman"/>
          <w:szCs w:val="24"/>
        </w:rPr>
        <w:br/>
      </w:r>
      <w:r w:rsidRPr="00FF0194">
        <w:rPr>
          <w:rFonts w:eastAsia="Times New Roman"/>
          <w:szCs w:val="24"/>
        </w:rPr>
        <w:t>Examples may be when an athlete:</w:t>
      </w:r>
    </w:p>
    <w:p w14:paraId="1572675A" w14:textId="77777777" w:rsidR="005C2533" w:rsidRPr="00FF0194" w:rsidRDefault="005C2533" w:rsidP="00BD6BC0">
      <w:pPr>
        <w:pStyle w:val="BulletedListIndent"/>
        <w:rPr>
          <w:rFonts w:eastAsia="Times New Roman"/>
        </w:rPr>
      </w:pPr>
      <w:r w:rsidRPr="00FF0194">
        <w:rPr>
          <w:rFonts w:eastAsia="Times New Roman"/>
        </w:rPr>
        <w:t>Has lost consciousness</w:t>
      </w:r>
    </w:p>
    <w:p w14:paraId="60F3A4D6" w14:textId="77777777" w:rsidR="005C2533" w:rsidRPr="00FF0194" w:rsidRDefault="005C2533" w:rsidP="00BD6BC0">
      <w:pPr>
        <w:pStyle w:val="BulletedListIndent"/>
        <w:rPr>
          <w:rFonts w:eastAsia="Times New Roman"/>
        </w:rPr>
      </w:pPr>
      <w:r w:rsidRPr="00FF0194">
        <w:rPr>
          <w:rFonts w:eastAsia="Times New Roman"/>
        </w:rPr>
        <w:t>Is not breathing</w:t>
      </w:r>
    </w:p>
    <w:p w14:paraId="7E0787F8" w14:textId="77777777" w:rsidR="005C2533" w:rsidRPr="00FF0194" w:rsidRDefault="005C2533" w:rsidP="00BD6BC0">
      <w:pPr>
        <w:pStyle w:val="BulletedListIndent"/>
        <w:rPr>
          <w:rFonts w:eastAsia="Times New Roman"/>
        </w:rPr>
      </w:pPr>
      <w:r w:rsidRPr="00FF0194">
        <w:rPr>
          <w:rFonts w:eastAsia="Times New Roman"/>
        </w:rPr>
        <w:t xml:space="preserve">has an open fracture (bone sticking </w:t>
      </w:r>
      <w:proofErr w:type="gramStart"/>
      <w:r w:rsidRPr="00FF0194">
        <w:rPr>
          <w:rFonts w:eastAsia="Times New Roman"/>
        </w:rPr>
        <w:t>out)</w:t>
      </w:r>
      <w:proofErr w:type="gramEnd"/>
    </w:p>
    <w:p w14:paraId="01F83A52" w14:textId="77777777" w:rsidR="005C2533" w:rsidRPr="00FF0194" w:rsidRDefault="005C2533" w:rsidP="00BD6BC0">
      <w:pPr>
        <w:pStyle w:val="BulletedListIndent"/>
        <w:rPr>
          <w:rFonts w:eastAsia="Times New Roman"/>
        </w:rPr>
      </w:pPr>
      <w:r w:rsidRPr="00FF0194">
        <w:rPr>
          <w:rFonts w:eastAsia="Times New Roman"/>
        </w:rPr>
        <w:t xml:space="preserve">has a suspected neck or back </w:t>
      </w:r>
      <w:proofErr w:type="gramStart"/>
      <w:r w:rsidRPr="00FF0194">
        <w:rPr>
          <w:rFonts w:eastAsia="Times New Roman"/>
        </w:rPr>
        <w:t>injury</w:t>
      </w:r>
      <w:proofErr w:type="gramEnd"/>
    </w:p>
    <w:p w14:paraId="2AE20DC5" w14:textId="77777777" w:rsidR="005C2533" w:rsidRPr="00FF0194" w:rsidRDefault="005C2533" w:rsidP="00BD6BC0">
      <w:pPr>
        <w:pStyle w:val="BulletedListIndent"/>
        <w:rPr>
          <w:rFonts w:eastAsia="Times New Roman"/>
        </w:rPr>
      </w:pPr>
      <w:r w:rsidRPr="00FF0194">
        <w:rPr>
          <w:rFonts w:eastAsia="Times New Roman"/>
        </w:rPr>
        <w:t>has severe bleeding that cannot be stopped</w:t>
      </w:r>
    </w:p>
    <w:p w14:paraId="3D36F7F7" w14:textId="77777777" w:rsidR="005C2533" w:rsidRPr="00FF0194" w:rsidRDefault="005C2533" w:rsidP="00BD6BC0">
      <w:pPr>
        <w:pStyle w:val="BulletedListIndent"/>
        <w:rPr>
          <w:rFonts w:eastAsia="Times New Roman"/>
        </w:rPr>
      </w:pPr>
      <w:r w:rsidRPr="00FF0194">
        <w:rPr>
          <w:rFonts w:eastAsia="Times New Roman"/>
        </w:rPr>
        <w:t>has severe heat exhaustion or heat stroke</w:t>
      </w:r>
    </w:p>
    <w:p w14:paraId="00D38E75" w14:textId="77777777" w:rsidR="005C2533" w:rsidRPr="00637EAF" w:rsidRDefault="005C2533" w:rsidP="00BD6BC0">
      <w:pPr>
        <w:pStyle w:val="BulletedListIndent"/>
        <w:rPr>
          <w:b/>
          <w:bCs/>
        </w:rPr>
      </w:pPr>
      <w:r w:rsidRPr="00A0123B">
        <w:rPr>
          <w:rFonts w:eastAsia="Times New Roman"/>
        </w:rPr>
        <w:t>any condition which makes the staff member feel uncomfortable (it is safer to call, then the athlete or parent can refuse care, than to not call)</w:t>
      </w:r>
    </w:p>
    <w:p w14:paraId="4F0CDC2B" w14:textId="77777777" w:rsidR="005C2533" w:rsidRDefault="005C2533" w:rsidP="009E6F07">
      <w:pPr>
        <w:pStyle w:val="ListParagraph"/>
        <w:spacing w:after="160" w:line="259" w:lineRule="auto"/>
      </w:pPr>
    </w:p>
    <w:p w14:paraId="3B674A45" w14:textId="77777777" w:rsidR="009E6F07" w:rsidRDefault="009E6F07" w:rsidP="009E6F07"/>
    <w:p w14:paraId="0499068C" w14:textId="77777777" w:rsidR="009E6F07" w:rsidRDefault="009E6F07">
      <w:r>
        <w:br w:type="page"/>
      </w:r>
    </w:p>
    <w:p w14:paraId="04AF6D13" w14:textId="77777777" w:rsidR="00BD6BC0" w:rsidRPr="00EF5011" w:rsidRDefault="00BD6BC0" w:rsidP="00BD6BC0">
      <w:pPr>
        <w:pStyle w:val="Heading2"/>
      </w:pPr>
      <w:bookmarkStart w:id="4" w:name="OSDH"/>
      <w:r w:rsidRPr="00EF5011">
        <w:lastRenderedPageBreak/>
        <w:t>OKLAHOMA STATE DEPARTMENT OF HEALTH 310:641-5-20.</w:t>
      </w:r>
    </w:p>
    <w:bookmarkEnd w:id="4"/>
    <w:p w14:paraId="58F828AC" w14:textId="77777777" w:rsidR="00BD6BC0" w:rsidRPr="00EF5011" w:rsidRDefault="00BD6BC0" w:rsidP="00BD6BC0">
      <w:pPr>
        <w:pStyle w:val="Heading3"/>
      </w:pPr>
      <w:r w:rsidRPr="00EF5011">
        <w:t>Scope of practice authorized by certification or licensure</w:t>
      </w:r>
    </w:p>
    <w:p w14:paraId="433D4638" w14:textId="77777777" w:rsidR="00BD6BC0" w:rsidRPr="00EF5011" w:rsidRDefault="00BD6BC0" w:rsidP="00924977">
      <w:pPr>
        <w:pStyle w:val="AlphaListIndent"/>
        <w:numPr>
          <w:ilvl w:val="0"/>
          <w:numId w:val="8"/>
        </w:numPr>
      </w:pPr>
      <w:r w:rsidRPr="00EF5011">
        <w:t xml:space="preserve">The Department shall establish a scope of practice for each certificate and license level. </w:t>
      </w:r>
    </w:p>
    <w:p w14:paraId="20BBB63A" w14:textId="77777777" w:rsidR="00BD6BC0" w:rsidRPr="00EF5011" w:rsidRDefault="00BD6BC0" w:rsidP="00924977">
      <w:pPr>
        <w:pStyle w:val="AlphaListIndent"/>
        <w:numPr>
          <w:ilvl w:val="0"/>
          <w:numId w:val="8"/>
        </w:numPr>
      </w:pPr>
      <w:r w:rsidRPr="00EF5011">
        <w:t xml:space="preserve">The medical control physician may limit an individual certificate or license holder's scope of practice. </w:t>
      </w:r>
    </w:p>
    <w:p w14:paraId="5C4A876A" w14:textId="77777777" w:rsidR="00BD6BC0" w:rsidRPr="00BD6BC0" w:rsidRDefault="00BD6BC0" w:rsidP="00924977">
      <w:pPr>
        <w:pStyle w:val="AlphaListIndent"/>
        <w:numPr>
          <w:ilvl w:val="0"/>
          <w:numId w:val="8"/>
        </w:numPr>
        <w:rPr>
          <w:u w:val="single"/>
        </w:rPr>
      </w:pPr>
      <w:bookmarkStart w:id="5" w:name="ParagraphC"/>
      <w:r w:rsidRPr="00BD6BC0">
        <w:rPr>
          <w:u w:val="single"/>
        </w:rPr>
        <w:t xml:space="preserve">Certified and licensed emergency medical personnel may perform authorized skills and procedures when authorized by medical control. When emergency medical personnel are without medical control, the scope of practice for any level of emergency medical personnel is limited to first aid, CPR, and the use of the AED. </w:t>
      </w:r>
    </w:p>
    <w:bookmarkEnd w:id="5"/>
    <w:p w14:paraId="3239DE20" w14:textId="77777777" w:rsidR="00BD6BC0" w:rsidRPr="00EF5011" w:rsidRDefault="00BD6BC0" w:rsidP="00924977">
      <w:pPr>
        <w:pStyle w:val="AlphaListIndent"/>
        <w:numPr>
          <w:ilvl w:val="0"/>
          <w:numId w:val="8"/>
        </w:numPr>
      </w:pPr>
      <w:r w:rsidRPr="00EF5011">
        <w:t xml:space="preserve">Certified Emergency Medical Responders may perform to the following level or within this scope of practice: </w:t>
      </w:r>
    </w:p>
    <w:p w14:paraId="710B4BB0" w14:textId="77777777" w:rsidR="00BD6BC0" w:rsidRPr="00EF5011" w:rsidRDefault="00BD6BC0" w:rsidP="00924977">
      <w:pPr>
        <w:pStyle w:val="BulletedListIndent"/>
        <w:numPr>
          <w:ilvl w:val="1"/>
          <w:numId w:val="9"/>
        </w:numPr>
      </w:pPr>
      <w:r w:rsidRPr="00EF5011">
        <w:t xml:space="preserve">patient assessment, including the determination of vital signs, and triage, </w:t>
      </w:r>
    </w:p>
    <w:p w14:paraId="59638583" w14:textId="77777777" w:rsidR="00BD6BC0" w:rsidRPr="00EF5011" w:rsidRDefault="00BD6BC0" w:rsidP="00924977">
      <w:pPr>
        <w:pStyle w:val="BulletedListIndent"/>
        <w:numPr>
          <w:ilvl w:val="1"/>
          <w:numId w:val="9"/>
        </w:numPr>
      </w:pPr>
      <w:r w:rsidRPr="00EF5011">
        <w:t xml:space="preserve">oxygen administration and airway management, </w:t>
      </w:r>
    </w:p>
    <w:p w14:paraId="5A05E60E" w14:textId="77777777" w:rsidR="00BD6BC0" w:rsidRPr="00EF5011" w:rsidRDefault="00BD6BC0" w:rsidP="00924977">
      <w:pPr>
        <w:pStyle w:val="BulletedListIndent"/>
        <w:numPr>
          <w:ilvl w:val="1"/>
          <w:numId w:val="9"/>
        </w:numPr>
      </w:pPr>
      <w:r w:rsidRPr="00EF5011">
        <w:t xml:space="preserve">basic wound management, including hemorrhage controls to include the use of tourniquets; treatment of shock, </w:t>
      </w:r>
    </w:p>
    <w:p w14:paraId="2F577D68" w14:textId="77777777" w:rsidR="00BD6BC0" w:rsidRPr="00EF5011" w:rsidRDefault="00BD6BC0" w:rsidP="00924977">
      <w:pPr>
        <w:pStyle w:val="BulletedListIndent"/>
        <w:numPr>
          <w:ilvl w:val="1"/>
          <w:numId w:val="9"/>
        </w:numPr>
      </w:pPr>
      <w:r w:rsidRPr="00EF5011">
        <w:t xml:space="preserve">cardiopulmonary resuscitation (CPR) and the use of only adjunctive airway devices and the use of a semi-automated external defibrillator (SAED), </w:t>
      </w:r>
    </w:p>
    <w:p w14:paraId="4A72BBD9" w14:textId="77777777" w:rsidR="00BD6BC0" w:rsidRPr="00EF5011" w:rsidRDefault="00BD6BC0" w:rsidP="00924977">
      <w:pPr>
        <w:pStyle w:val="BulletedListIndent"/>
        <w:numPr>
          <w:ilvl w:val="1"/>
          <w:numId w:val="9"/>
        </w:numPr>
      </w:pPr>
      <w:r w:rsidRPr="00EF5011">
        <w:t xml:space="preserve">splinting of suspected fractures; </w:t>
      </w:r>
    </w:p>
    <w:p w14:paraId="2E9D4F19" w14:textId="77777777" w:rsidR="00BD6BC0" w:rsidRPr="00EF5011" w:rsidRDefault="00BD6BC0" w:rsidP="00924977">
      <w:pPr>
        <w:pStyle w:val="BulletedListIndent"/>
        <w:numPr>
          <w:ilvl w:val="1"/>
          <w:numId w:val="9"/>
        </w:numPr>
      </w:pPr>
      <w:r w:rsidRPr="00EF5011">
        <w:t xml:space="preserve">rescue and extrication procedures, </w:t>
      </w:r>
    </w:p>
    <w:p w14:paraId="63F02EB2" w14:textId="77777777" w:rsidR="00BD6BC0" w:rsidRPr="00EF5011" w:rsidRDefault="00BD6BC0" w:rsidP="00924977">
      <w:pPr>
        <w:pStyle w:val="BulletedListIndent"/>
        <w:numPr>
          <w:ilvl w:val="1"/>
          <w:numId w:val="9"/>
        </w:numPr>
      </w:pPr>
      <w:r w:rsidRPr="00EF5011">
        <w:t>assistance of patient prescribed medications including sublingual nitroglycerin, epinephrine auto-injector and hand</w:t>
      </w:r>
      <w:r>
        <w:t>-</w:t>
      </w:r>
      <w:r w:rsidRPr="00EF5011">
        <w:t xml:space="preserve">held aerosol inhalers, </w:t>
      </w:r>
    </w:p>
    <w:p w14:paraId="103C60D9" w14:textId="77777777" w:rsidR="00BD6BC0" w:rsidRPr="00EF5011" w:rsidRDefault="00BD6BC0" w:rsidP="00924977">
      <w:pPr>
        <w:pStyle w:val="BulletedListIndent"/>
        <w:numPr>
          <w:ilvl w:val="1"/>
          <w:numId w:val="9"/>
        </w:numPr>
      </w:pPr>
      <w:r w:rsidRPr="00EF5011">
        <w:t xml:space="preserve">administration of agency supplied oral glucose, activated charcoal, aspirin, agency supplied epinephrine auto injector, albuterol or approved substitute per medical direction, and nasally administered or atomized naloxone, </w:t>
      </w:r>
    </w:p>
    <w:p w14:paraId="775C13CF" w14:textId="77777777" w:rsidR="00BD6BC0" w:rsidRPr="00EF5011" w:rsidRDefault="00BD6BC0" w:rsidP="00924977">
      <w:pPr>
        <w:pStyle w:val="BulletedListIndent"/>
        <w:numPr>
          <w:ilvl w:val="1"/>
          <w:numId w:val="9"/>
        </w:numPr>
      </w:pPr>
      <w:r w:rsidRPr="00EF5011">
        <w:t xml:space="preserve">such other emergency medical care skills and measures included in the instructional guidelines adopted by the Department, and, </w:t>
      </w:r>
    </w:p>
    <w:p w14:paraId="2270E822" w14:textId="77777777" w:rsidR="00BD6BC0" w:rsidRPr="00EF5011" w:rsidRDefault="00BD6BC0" w:rsidP="00924977">
      <w:pPr>
        <w:pStyle w:val="BulletedListIndent"/>
        <w:numPr>
          <w:ilvl w:val="1"/>
          <w:numId w:val="9"/>
        </w:numPr>
      </w:pPr>
      <w:r w:rsidRPr="00EF5011">
        <w:t>upon the approval of the Department additional skills may be authorized upon the written request of a local medical director</w:t>
      </w:r>
    </w:p>
    <w:p w14:paraId="6086249C" w14:textId="77777777" w:rsidR="00BD6BC0" w:rsidRDefault="00BD6BC0" w:rsidP="00BD6BC0">
      <w:pPr>
        <w:spacing w:line="360" w:lineRule="auto"/>
        <w:rPr>
          <w:b/>
          <w:bCs/>
        </w:rPr>
      </w:pPr>
    </w:p>
    <w:p w14:paraId="153760B9" w14:textId="58BB8677" w:rsidR="00BD6BC0" w:rsidRPr="00637EAF" w:rsidRDefault="00BD6BC0" w:rsidP="00BD6BC0">
      <w:pPr>
        <w:spacing w:line="360" w:lineRule="auto"/>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088649D7" w14:textId="77777777" w:rsidR="009E6F07" w:rsidRDefault="009E6F07" w:rsidP="009E6F07"/>
    <w:p w14:paraId="22CB6C2A" w14:textId="77777777" w:rsidR="0017441A" w:rsidRPr="009E6F07" w:rsidRDefault="0017441A" w:rsidP="009E6F07"/>
    <w:sectPr w:rsidR="0017441A" w:rsidRPr="009E6F07" w:rsidSect="0002614E">
      <w:footerReference w:type="even" r:id="rId10"/>
      <w:footerReference w:type="defaul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FF039" w14:textId="77777777" w:rsidR="00C50DAE" w:rsidRDefault="00C50DAE" w:rsidP="0002614E">
      <w:r>
        <w:separator/>
      </w:r>
    </w:p>
  </w:endnote>
  <w:endnote w:type="continuationSeparator" w:id="0">
    <w:p w14:paraId="65536A61" w14:textId="77777777" w:rsidR="00C50DAE" w:rsidRDefault="00C50DAE" w:rsidP="0002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07218120"/>
      <w:docPartObj>
        <w:docPartGallery w:val="Page Numbers (Bottom of Page)"/>
        <w:docPartUnique/>
      </w:docPartObj>
    </w:sdtPr>
    <w:sdtEndPr>
      <w:rPr>
        <w:rStyle w:val="PageNumber"/>
      </w:rPr>
    </w:sdtEndPr>
    <w:sdtContent>
      <w:p w14:paraId="1C96A675" w14:textId="77777777" w:rsidR="00E27F07" w:rsidRDefault="00E27F07" w:rsidP="009D52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7C96A4" w14:textId="77777777" w:rsidR="00E27F07" w:rsidRDefault="00E27F07" w:rsidP="000261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b/>
        <w:bCs/>
      </w:rPr>
      <w:id w:val="-1250583251"/>
      <w:docPartObj>
        <w:docPartGallery w:val="Page Numbers (Bottom of Page)"/>
        <w:docPartUnique/>
      </w:docPartObj>
    </w:sdtPr>
    <w:sdtEndPr>
      <w:rPr>
        <w:rStyle w:val="PageNumber"/>
        <w:color w:val="FFFFFF" w:themeColor="background1"/>
      </w:rPr>
    </w:sdtEndPr>
    <w:sdtContent>
      <w:p w14:paraId="793C1978" w14:textId="77777777" w:rsidR="00E27F07" w:rsidRPr="008F41C1" w:rsidRDefault="00E27F07" w:rsidP="008F41C1">
        <w:pPr>
          <w:pStyle w:val="Footer"/>
          <w:framePr w:wrap="none" w:vAnchor="text" w:hAnchor="margin" w:xAlign="right" w:y="69"/>
          <w:rPr>
            <w:rStyle w:val="PageNumber"/>
            <w:rFonts w:ascii="Arial" w:hAnsi="Arial" w:cs="Arial"/>
            <w:b/>
            <w:bCs/>
            <w:color w:val="FFFFFF" w:themeColor="background1"/>
          </w:rPr>
        </w:pPr>
        <w:r w:rsidRPr="008F41C1">
          <w:rPr>
            <w:rStyle w:val="PageNumber"/>
            <w:rFonts w:ascii="Arial" w:hAnsi="Arial" w:cs="Arial"/>
            <w:b/>
            <w:bCs/>
            <w:color w:val="FFFFFF" w:themeColor="background1"/>
          </w:rPr>
          <w:fldChar w:fldCharType="begin"/>
        </w:r>
        <w:r w:rsidRPr="008F41C1">
          <w:rPr>
            <w:rStyle w:val="PageNumber"/>
            <w:rFonts w:ascii="Arial" w:hAnsi="Arial" w:cs="Arial"/>
            <w:b/>
            <w:bCs/>
            <w:color w:val="FFFFFF" w:themeColor="background1"/>
          </w:rPr>
          <w:instrText xml:space="preserve"> PAGE </w:instrText>
        </w:r>
        <w:r w:rsidRPr="008F41C1">
          <w:rPr>
            <w:rStyle w:val="PageNumber"/>
            <w:rFonts w:ascii="Arial" w:hAnsi="Arial" w:cs="Arial"/>
            <w:b/>
            <w:bCs/>
            <w:color w:val="FFFFFF" w:themeColor="background1"/>
          </w:rPr>
          <w:fldChar w:fldCharType="separate"/>
        </w:r>
        <w:r w:rsidRPr="008F41C1">
          <w:rPr>
            <w:rStyle w:val="PageNumber"/>
            <w:rFonts w:ascii="Arial" w:hAnsi="Arial" w:cs="Arial"/>
            <w:b/>
            <w:bCs/>
            <w:noProof/>
            <w:color w:val="FFFFFF" w:themeColor="background1"/>
          </w:rPr>
          <w:t>1</w:t>
        </w:r>
        <w:r w:rsidRPr="008F41C1">
          <w:rPr>
            <w:rStyle w:val="PageNumber"/>
            <w:rFonts w:ascii="Arial" w:hAnsi="Arial" w:cs="Arial"/>
            <w:b/>
            <w:bCs/>
            <w:color w:val="FFFFFF" w:themeColor="background1"/>
          </w:rPr>
          <w:fldChar w:fldCharType="end"/>
        </w:r>
      </w:p>
    </w:sdtContent>
  </w:sdt>
  <w:tbl>
    <w:tblPr>
      <w:tblW w:w="5219" w:type="pct"/>
      <w:jc w:val="center"/>
      <w:shd w:val="clear" w:color="auto" w:fill="7C222F" w:themeFill="accent1"/>
      <w:tblCellMar>
        <w:left w:w="115" w:type="dxa"/>
        <w:right w:w="115" w:type="dxa"/>
      </w:tblCellMar>
      <w:tblLook w:val="04A0" w:firstRow="1" w:lastRow="0" w:firstColumn="1" w:lastColumn="0" w:noHBand="0" w:noVBand="1"/>
    </w:tblPr>
    <w:tblGrid>
      <w:gridCol w:w="5636"/>
      <w:gridCol w:w="5637"/>
    </w:tblGrid>
    <w:tr w:rsidR="00E27F07" w14:paraId="43A7E537" w14:textId="77777777" w:rsidTr="005446DF">
      <w:trPr>
        <w:trHeight w:val="459"/>
        <w:jc w:val="center"/>
      </w:trPr>
      <w:tc>
        <w:tcPr>
          <w:tcW w:w="2500" w:type="pct"/>
          <w:shd w:val="clear" w:color="auto" w:fill="00B0F0"/>
          <w:vAlign w:val="center"/>
        </w:tcPr>
        <w:p w14:paraId="11A9F7EC" w14:textId="77777777" w:rsidR="00E27F07" w:rsidRDefault="00C50DAE" w:rsidP="0002614E">
          <w:pPr>
            <w:pStyle w:val="Footer"/>
            <w:tabs>
              <w:tab w:val="clear" w:pos="4680"/>
              <w:tab w:val="clear" w:pos="9360"/>
            </w:tabs>
            <w:spacing w:before="80" w:after="80"/>
            <w:ind w:right="360"/>
            <w:jc w:val="both"/>
            <w:rPr>
              <w:caps/>
              <w:color w:val="FFFFFF" w:themeColor="background1"/>
              <w:sz w:val="18"/>
              <w:szCs w:val="18"/>
            </w:rPr>
          </w:pPr>
          <w:sdt>
            <w:sdtPr>
              <w:rPr>
                <w:rFonts w:ascii="Arial" w:hAnsi="Arial" w:cs="Arial"/>
                <w:b/>
                <w:bCs/>
                <w:caps/>
                <w:color w:val="FFFFFF" w:themeColor="background1"/>
                <w:sz w:val="18"/>
                <w:szCs w:val="18"/>
              </w:rPr>
              <w:alias w:val="Title"/>
              <w:tag w:val=""/>
              <w:id w:val="-578829839"/>
              <w:dataBinding w:prefixMappings="xmlns:ns0='http://purl.org/dc/elements/1.1/' xmlns:ns1='http://schemas.openxmlformats.org/package/2006/metadata/core-properties' " w:xpath="/ns1:coreProperties[1]/ns0:title[1]" w:storeItemID="{6C3C8BC8-F283-45AE-878A-BAB7291924A1}"/>
              <w:text/>
            </w:sdtPr>
            <w:sdtEndPr/>
            <w:sdtContent>
              <w:r w:rsidR="00E27F07" w:rsidRPr="008F41C1">
                <w:rPr>
                  <w:rFonts w:ascii="Arial" w:hAnsi="Arial" w:cs="Arial"/>
                  <w:b/>
                  <w:bCs/>
                  <w:caps/>
                  <w:color w:val="FFFFFF" w:themeColor="background1"/>
                  <w:sz w:val="18"/>
                  <w:szCs w:val="18"/>
                </w:rPr>
                <w:t>Emergency Operations Plan</w:t>
              </w:r>
            </w:sdtContent>
          </w:sdt>
        </w:p>
      </w:tc>
      <w:tc>
        <w:tcPr>
          <w:tcW w:w="2500" w:type="pct"/>
          <w:shd w:val="clear" w:color="auto" w:fill="00B0F0"/>
          <w:vAlign w:val="center"/>
        </w:tcPr>
        <w:p w14:paraId="4098DECB" w14:textId="77777777" w:rsidR="00E27F07" w:rsidRDefault="00E27F07">
          <w:pPr>
            <w:pStyle w:val="Footer"/>
            <w:tabs>
              <w:tab w:val="clear" w:pos="4680"/>
              <w:tab w:val="clear" w:pos="9360"/>
            </w:tabs>
            <w:spacing w:before="80" w:after="80"/>
            <w:jc w:val="right"/>
            <w:rPr>
              <w:caps/>
              <w:color w:val="FFFFFF" w:themeColor="background1"/>
              <w:sz w:val="18"/>
              <w:szCs w:val="18"/>
            </w:rPr>
          </w:pPr>
        </w:p>
      </w:tc>
    </w:tr>
  </w:tbl>
  <w:p w14:paraId="1B115629" w14:textId="77777777" w:rsidR="00E27F07" w:rsidRDefault="00E27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70288984"/>
      <w:docPartObj>
        <w:docPartGallery w:val="Page Numbers (Bottom of Page)"/>
        <w:docPartUnique/>
      </w:docPartObj>
    </w:sdtPr>
    <w:sdtEndPr>
      <w:rPr>
        <w:rStyle w:val="PageNumber"/>
      </w:rPr>
    </w:sdtEndPr>
    <w:sdtContent>
      <w:p w14:paraId="74CD644B" w14:textId="77777777" w:rsidR="00E27F07" w:rsidRDefault="00E27F07" w:rsidP="009D52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8D7BCD" w14:textId="77777777" w:rsidR="00E27F07" w:rsidRDefault="00E27F07" w:rsidP="000261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65188" w14:textId="77777777" w:rsidR="00C50DAE" w:rsidRDefault="00C50DAE" w:rsidP="0002614E">
      <w:r>
        <w:separator/>
      </w:r>
    </w:p>
  </w:footnote>
  <w:footnote w:type="continuationSeparator" w:id="0">
    <w:p w14:paraId="538A7F7E" w14:textId="77777777" w:rsidR="00C50DAE" w:rsidRDefault="00C50DAE" w:rsidP="00026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AC2"/>
    <w:multiLevelType w:val="hybridMultilevel"/>
    <w:tmpl w:val="9F54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D4F91"/>
    <w:multiLevelType w:val="hybridMultilevel"/>
    <w:tmpl w:val="4B4AE5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33004"/>
    <w:multiLevelType w:val="hybridMultilevel"/>
    <w:tmpl w:val="9D44E13E"/>
    <w:lvl w:ilvl="0" w:tplc="04090001">
      <w:start w:val="1"/>
      <w:numFmt w:val="bullet"/>
      <w:lvlText w:val=""/>
      <w:lvlJc w:val="left"/>
      <w:pPr>
        <w:ind w:left="1080" w:hanging="360"/>
      </w:pPr>
      <w:rPr>
        <w:rFonts w:ascii="Symbol" w:hAnsi="Symbol" w:hint="default"/>
      </w:rPr>
    </w:lvl>
    <w:lvl w:ilvl="1" w:tplc="04090011">
      <w:start w:val="1"/>
      <w:numFmt w:val="decimal"/>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7A61D3"/>
    <w:multiLevelType w:val="hybridMultilevel"/>
    <w:tmpl w:val="35AC6C7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EB66F6"/>
    <w:multiLevelType w:val="hybridMultilevel"/>
    <w:tmpl w:val="909C2B12"/>
    <w:lvl w:ilvl="0" w:tplc="04090015">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48B1C39"/>
    <w:multiLevelType w:val="hybridMultilevel"/>
    <w:tmpl w:val="C0CCDBF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224422"/>
    <w:multiLevelType w:val="hybridMultilevel"/>
    <w:tmpl w:val="3BD4A598"/>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B3F5BEC"/>
    <w:multiLevelType w:val="hybridMultilevel"/>
    <w:tmpl w:val="913084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221037"/>
    <w:multiLevelType w:val="hybridMultilevel"/>
    <w:tmpl w:val="14BA6664"/>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EF78E0"/>
    <w:multiLevelType w:val="hybridMultilevel"/>
    <w:tmpl w:val="DA8CDD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430F0"/>
    <w:multiLevelType w:val="hybridMultilevel"/>
    <w:tmpl w:val="3BEE90F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A1741F"/>
    <w:multiLevelType w:val="hybridMultilevel"/>
    <w:tmpl w:val="14E29AAE"/>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DE95AC5"/>
    <w:multiLevelType w:val="hybridMultilevel"/>
    <w:tmpl w:val="FD74056E"/>
    <w:lvl w:ilvl="0" w:tplc="3104F174">
      <w:start w:val="1"/>
      <w:numFmt w:val="lowerLetter"/>
      <w:pStyle w:val="AlphaListInde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1961AE"/>
    <w:multiLevelType w:val="hybridMultilevel"/>
    <w:tmpl w:val="2B6091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B1E95"/>
    <w:multiLevelType w:val="hybridMultilevel"/>
    <w:tmpl w:val="EBCE0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6D029E"/>
    <w:multiLevelType w:val="hybridMultilevel"/>
    <w:tmpl w:val="3B883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12ED2"/>
    <w:multiLevelType w:val="hybridMultilevel"/>
    <w:tmpl w:val="C0C27074"/>
    <w:lvl w:ilvl="0" w:tplc="89E246B6">
      <w:numFmt w:val="bullet"/>
      <w:lvlText w:val=""/>
      <w:lvlJc w:val="left"/>
      <w:pPr>
        <w:ind w:left="1484" w:hanging="269"/>
      </w:pPr>
      <w:rPr>
        <w:rFonts w:ascii="Wingdings" w:eastAsia="Wingdings" w:hAnsi="Wingdings" w:cs="Wingdings" w:hint="default"/>
        <w:w w:val="100"/>
        <w:sz w:val="24"/>
        <w:szCs w:val="24"/>
        <w:lang w:val="en-US" w:eastAsia="en-US" w:bidi="ar-SA"/>
      </w:rPr>
    </w:lvl>
    <w:lvl w:ilvl="1" w:tplc="173C9E26">
      <w:numFmt w:val="bullet"/>
      <w:lvlText w:val=""/>
      <w:lvlJc w:val="left"/>
      <w:pPr>
        <w:ind w:left="1844" w:hanging="269"/>
      </w:pPr>
      <w:rPr>
        <w:rFonts w:ascii="Wingdings" w:eastAsia="Wingdings" w:hAnsi="Wingdings" w:cs="Wingdings" w:hint="default"/>
        <w:w w:val="99"/>
        <w:sz w:val="24"/>
        <w:szCs w:val="24"/>
        <w:lang w:val="en-US" w:eastAsia="en-US" w:bidi="ar-SA"/>
      </w:rPr>
    </w:lvl>
    <w:lvl w:ilvl="2" w:tplc="A11E8FD4">
      <w:numFmt w:val="bullet"/>
      <w:lvlText w:val="•"/>
      <w:lvlJc w:val="left"/>
      <w:pPr>
        <w:ind w:left="2886" w:hanging="269"/>
      </w:pPr>
      <w:rPr>
        <w:lang w:val="en-US" w:eastAsia="en-US" w:bidi="ar-SA"/>
      </w:rPr>
    </w:lvl>
    <w:lvl w:ilvl="3" w:tplc="21FAD94A">
      <w:numFmt w:val="bullet"/>
      <w:lvlText w:val="•"/>
      <w:lvlJc w:val="left"/>
      <w:pPr>
        <w:ind w:left="3933" w:hanging="269"/>
      </w:pPr>
      <w:rPr>
        <w:lang w:val="en-US" w:eastAsia="en-US" w:bidi="ar-SA"/>
      </w:rPr>
    </w:lvl>
    <w:lvl w:ilvl="4" w:tplc="664A80B4">
      <w:numFmt w:val="bullet"/>
      <w:lvlText w:val="•"/>
      <w:lvlJc w:val="left"/>
      <w:pPr>
        <w:ind w:left="4980" w:hanging="269"/>
      </w:pPr>
      <w:rPr>
        <w:lang w:val="en-US" w:eastAsia="en-US" w:bidi="ar-SA"/>
      </w:rPr>
    </w:lvl>
    <w:lvl w:ilvl="5" w:tplc="E06637F0">
      <w:numFmt w:val="bullet"/>
      <w:lvlText w:val="•"/>
      <w:lvlJc w:val="left"/>
      <w:pPr>
        <w:ind w:left="6026" w:hanging="269"/>
      </w:pPr>
      <w:rPr>
        <w:lang w:val="en-US" w:eastAsia="en-US" w:bidi="ar-SA"/>
      </w:rPr>
    </w:lvl>
    <w:lvl w:ilvl="6" w:tplc="3C3C22B4">
      <w:numFmt w:val="bullet"/>
      <w:lvlText w:val="•"/>
      <w:lvlJc w:val="left"/>
      <w:pPr>
        <w:ind w:left="7073" w:hanging="269"/>
      </w:pPr>
      <w:rPr>
        <w:lang w:val="en-US" w:eastAsia="en-US" w:bidi="ar-SA"/>
      </w:rPr>
    </w:lvl>
    <w:lvl w:ilvl="7" w:tplc="A566D3F4">
      <w:numFmt w:val="bullet"/>
      <w:lvlText w:val="•"/>
      <w:lvlJc w:val="left"/>
      <w:pPr>
        <w:ind w:left="8120" w:hanging="269"/>
      </w:pPr>
      <w:rPr>
        <w:lang w:val="en-US" w:eastAsia="en-US" w:bidi="ar-SA"/>
      </w:rPr>
    </w:lvl>
    <w:lvl w:ilvl="8" w:tplc="AFE80AD4">
      <w:numFmt w:val="bullet"/>
      <w:lvlText w:val="•"/>
      <w:lvlJc w:val="left"/>
      <w:pPr>
        <w:ind w:left="9166" w:hanging="269"/>
      </w:pPr>
      <w:rPr>
        <w:lang w:val="en-US" w:eastAsia="en-US" w:bidi="ar-SA"/>
      </w:rPr>
    </w:lvl>
  </w:abstractNum>
  <w:abstractNum w:abstractNumId="17" w15:restartNumberingAfterBreak="0">
    <w:nsid w:val="59461879"/>
    <w:multiLevelType w:val="hybridMultilevel"/>
    <w:tmpl w:val="40B28164"/>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F987485"/>
    <w:multiLevelType w:val="hybridMultilevel"/>
    <w:tmpl w:val="D39A52D8"/>
    <w:lvl w:ilvl="0" w:tplc="8BA603E6">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87A61"/>
    <w:multiLevelType w:val="hybridMultilevel"/>
    <w:tmpl w:val="806C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BD4E27"/>
    <w:multiLevelType w:val="hybridMultilevel"/>
    <w:tmpl w:val="081C5C50"/>
    <w:lvl w:ilvl="0" w:tplc="04090001">
      <w:start w:val="1"/>
      <w:numFmt w:val="bullet"/>
      <w:lvlText w:val=""/>
      <w:lvlJc w:val="left"/>
      <w:pPr>
        <w:ind w:left="1080" w:hanging="360"/>
      </w:pPr>
      <w:rPr>
        <w:rFonts w:ascii="Symbol" w:hAnsi="Symbol" w:hint="default"/>
      </w:rPr>
    </w:lvl>
    <w:lvl w:ilvl="1" w:tplc="00D09DAE">
      <w:start w:val="1"/>
      <w:numFmt w:val="bullet"/>
      <w:pStyle w:val="BulletedListInden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5341D04"/>
    <w:multiLevelType w:val="hybridMultilevel"/>
    <w:tmpl w:val="BC8E07E2"/>
    <w:lvl w:ilvl="0" w:tplc="E48C5D26">
      <w:start w:val="1"/>
      <w:numFmt w:val="decimal"/>
      <w:pStyle w:val="NumberedList"/>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BE3BDE"/>
    <w:multiLevelType w:val="hybridMultilevel"/>
    <w:tmpl w:val="2098D05E"/>
    <w:lvl w:ilvl="0" w:tplc="52FE7334">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DD62EE"/>
    <w:multiLevelType w:val="hybridMultilevel"/>
    <w:tmpl w:val="3036DB1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18"/>
  </w:num>
  <w:num w:numId="3">
    <w:abstractNumId w:val="21"/>
  </w:num>
  <w:num w:numId="4">
    <w:abstractNumId w:val="12"/>
  </w:num>
  <w:num w:numId="5">
    <w:abstractNumId w:val="12"/>
    <w:lvlOverride w:ilvl="0">
      <w:startOverride w:val="1"/>
    </w:lvlOverride>
  </w:num>
  <w:num w:numId="6">
    <w:abstractNumId w:val="21"/>
    <w:lvlOverride w:ilvl="0">
      <w:startOverride w:val="1"/>
    </w:lvlOverride>
  </w:num>
  <w:num w:numId="7">
    <w:abstractNumId w:val="20"/>
  </w:num>
  <w:num w:numId="8">
    <w:abstractNumId w:val="12"/>
    <w:lvlOverride w:ilvl="0">
      <w:startOverride w:val="1"/>
    </w:lvlOverride>
  </w:num>
  <w:num w:numId="9">
    <w:abstractNumId w:val="2"/>
  </w:num>
  <w:num w:numId="10">
    <w:abstractNumId w:val="5"/>
  </w:num>
  <w:num w:numId="11">
    <w:abstractNumId w:val="16"/>
  </w:num>
  <w:num w:numId="12">
    <w:abstractNumId w:val="8"/>
  </w:num>
  <w:num w:numId="13">
    <w:abstractNumId w:val="0"/>
  </w:num>
  <w:num w:numId="14">
    <w:abstractNumId w:val="15"/>
  </w:num>
  <w:num w:numId="15">
    <w:abstractNumId w:val="19"/>
  </w:num>
  <w:num w:numId="16">
    <w:abstractNumId w:val="14"/>
  </w:num>
  <w:num w:numId="17">
    <w:abstractNumId w:val="23"/>
  </w:num>
  <w:num w:numId="18">
    <w:abstractNumId w:val="11"/>
  </w:num>
  <w:num w:numId="19">
    <w:abstractNumId w:val="10"/>
  </w:num>
  <w:num w:numId="20">
    <w:abstractNumId w:val="3"/>
  </w:num>
  <w:num w:numId="21">
    <w:abstractNumId w:val="7"/>
  </w:num>
  <w:num w:numId="22">
    <w:abstractNumId w:val="9"/>
  </w:num>
  <w:num w:numId="23">
    <w:abstractNumId w:val="17"/>
  </w:num>
  <w:num w:numId="24">
    <w:abstractNumId w:val="13"/>
  </w:num>
  <w:num w:numId="25">
    <w:abstractNumId w:val="1"/>
  </w:num>
  <w:num w:numId="26">
    <w:abstractNumId w:val="4"/>
  </w:num>
  <w:num w:numId="27">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50"/>
    <w:rsid w:val="00013355"/>
    <w:rsid w:val="0002614E"/>
    <w:rsid w:val="00044A32"/>
    <w:rsid w:val="000E2255"/>
    <w:rsid w:val="000F15D0"/>
    <w:rsid w:val="000F2704"/>
    <w:rsid w:val="000F2E83"/>
    <w:rsid w:val="001106EA"/>
    <w:rsid w:val="00112B2A"/>
    <w:rsid w:val="001557EB"/>
    <w:rsid w:val="0017441A"/>
    <w:rsid w:val="001A725F"/>
    <w:rsid w:val="00206E5D"/>
    <w:rsid w:val="00213C7B"/>
    <w:rsid w:val="00216185"/>
    <w:rsid w:val="00235B99"/>
    <w:rsid w:val="002902DF"/>
    <w:rsid w:val="002B3DDB"/>
    <w:rsid w:val="002B6379"/>
    <w:rsid w:val="00320223"/>
    <w:rsid w:val="00353A0D"/>
    <w:rsid w:val="00394CCF"/>
    <w:rsid w:val="00397A90"/>
    <w:rsid w:val="003F087E"/>
    <w:rsid w:val="00411EE0"/>
    <w:rsid w:val="004170BC"/>
    <w:rsid w:val="00493EDD"/>
    <w:rsid w:val="004E5DEF"/>
    <w:rsid w:val="005446DF"/>
    <w:rsid w:val="0056218D"/>
    <w:rsid w:val="005B0192"/>
    <w:rsid w:val="005C2533"/>
    <w:rsid w:val="005C5835"/>
    <w:rsid w:val="005E4550"/>
    <w:rsid w:val="005F58F1"/>
    <w:rsid w:val="0060068F"/>
    <w:rsid w:val="00616777"/>
    <w:rsid w:val="006167DF"/>
    <w:rsid w:val="006718CD"/>
    <w:rsid w:val="006A2D6D"/>
    <w:rsid w:val="006C23B0"/>
    <w:rsid w:val="006D7F70"/>
    <w:rsid w:val="007141B1"/>
    <w:rsid w:val="007965A7"/>
    <w:rsid w:val="007A01A2"/>
    <w:rsid w:val="00801A01"/>
    <w:rsid w:val="0081089A"/>
    <w:rsid w:val="00822AF3"/>
    <w:rsid w:val="00832285"/>
    <w:rsid w:val="00865A2E"/>
    <w:rsid w:val="008873E0"/>
    <w:rsid w:val="008C11F0"/>
    <w:rsid w:val="008D34BF"/>
    <w:rsid w:val="008F41C1"/>
    <w:rsid w:val="00924977"/>
    <w:rsid w:val="00970BEB"/>
    <w:rsid w:val="009773F3"/>
    <w:rsid w:val="00983680"/>
    <w:rsid w:val="0099114C"/>
    <w:rsid w:val="009A1C2D"/>
    <w:rsid w:val="009D528D"/>
    <w:rsid w:val="009E6456"/>
    <w:rsid w:val="009E6F07"/>
    <w:rsid w:val="00A018A6"/>
    <w:rsid w:val="00A57173"/>
    <w:rsid w:val="00A63A63"/>
    <w:rsid w:val="00AF050D"/>
    <w:rsid w:val="00B01E03"/>
    <w:rsid w:val="00BD3164"/>
    <w:rsid w:val="00BD3238"/>
    <w:rsid w:val="00BD6BC0"/>
    <w:rsid w:val="00C367AB"/>
    <w:rsid w:val="00C50DAE"/>
    <w:rsid w:val="00C54B42"/>
    <w:rsid w:val="00C92227"/>
    <w:rsid w:val="00C950B3"/>
    <w:rsid w:val="00CB6678"/>
    <w:rsid w:val="00D03272"/>
    <w:rsid w:val="00D44FA1"/>
    <w:rsid w:val="00D76D1E"/>
    <w:rsid w:val="00D94320"/>
    <w:rsid w:val="00DD3C1A"/>
    <w:rsid w:val="00DD6FDD"/>
    <w:rsid w:val="00E03589"/>
    <w:rsid w:val="00E27F07"/>
    <w:rsid w:val="00E44200"/>
    <w:rsid w:val="00E87E7F"/>
    <w:rsid w:val="00EA2081"/>
    <w:rsid w:val="00ED4549"/>
    <w:rsid w:val="00F67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12158"/>
  <w15:chartTrackingRefBased/>
  <w15:docId w15:val="{E282C458-A3D9-4AFA-83C1-3F9F2B39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4550"/>
    <w:rPr>
      <w:rFonts w:ascii="Minion Pro" w:hAnsi="Minion Pro"/>
    </w:rPr>
  </w:style>
  <w:style w:type="paragraph" w:styleId="Heading1">
    <w:name w:val="heading 1"/>
    <w:basedOn w:val="Normal"/>
    <w:next w:val="Normal"/>
    <w:link w:val="Heading1Char"/>
    <w:uiPriority w:val="9"/>
    <w:qFormat/>
    <w:rsid w:val="008F41C1"/>
    <w:pPr>
      <w:keepNext/>
      <w:keepLines/>
      <w:spacing w:before="240"/>
      <w:outlineLvl w:val="0"/>
    </w:pPr>
    <w:rPr>
      <w:rFonts w:ascii="Arial" w:eastAsiaTheme="majorEastAsia" w:hAnsi="Arial" w:cs="Times New Roman (Headings CS)"/>
      <w:b/>
      <w:caps/>
      <w:color w:val="5C1923" w:themeColor="accent1" w:themeShade="BF"/>
      <w:sz w:val="44"/>
      <w:szCs w:val="32"/>
    </w:rPr>
  </w:style>
  <w:style w:type="paragraph" w:styleId="Heading2">
    <w:name w:val="heading 2"/>
    <w:basedOn w:val="Normal"/>
    <w:next w:val="Normal"/>
    <w:link w:val="Heading2Char"/>
    <w:uiPriority w:val="9"/>
    <w:unhideWhenUsed/>
    <w:qFormat/>
    <w:rsid w:val="009E6F07"/>
    <w:pPr>
      <w:keepNext/>
      <w:keepLines/>
      <w:spacing w:before="40"/>
      <w:jc w:val="center"/>
      <w:outlineLvl w:val="1"/>
    </w:pPr>
    <w:rPr>
      <w:rFonts w:ascii="Arial" w:eastAsiaTheme="majorEastAsia" w:hAnsi="Arial" w:cstheme="majorBidi"/>
      <w:b/>
      <w:color w:val="7C222F" w:themeColor="accent1"/>
      <w:sz w:val="32"/>
      <w:szCs w:val="26"/>
    </w:rPr>
  </w:style>
  <w:style w:type="paragraph" w:styleId="Heading3">
    <w:name w:val="heading 3"/>
    <w:basedOn w:val="Normal"/>
    <w:next w:val="Normal"/>
    <w:link w:val="Heading3Char"/>
    <w:uiPriority w:val="9"/>
    <w:unhideWhenUsed/>
    <w:qFormat/>
    <w:rsid w:val="009E6F07"/>
    <w:pPr>
      <w:keepNext/>
      <w:keepLines/>
      <w:spacing w:before="40"/>
      <w:jc w:val="center"/>
      <w:outlineLvl w:val="2"/>
    </w:pPr>
    <w:rPr>
      <w:rFonts w:ascii="Arial" w:eastAsiaTheme="majorEastAsia" w:hAnsi="Arial" w:cstheme="majorBidi"/>
      <w:i/>
      <w:color w:val="7C222F"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E4550"/>
    <w:pPr>
      <w:framePr w:hSpace="180" w:wrap="around" w:vAnchor="page" w:hAnchor="margin" w:y="974"/>
      <w:contextualSpacing/>
    </w:pPr>
    <w:rPr>
      <w:rFonts w:asciiTheme="majorHAnsi" w:eastAsiaTheme="majorEastAsia" w:hAnsiTheme="majorHAnsi" w:cstheme="majorBidi"/>
      <w:color w:val="595959" w:themeColor="text2"/>
      <w:kern w:val="28"/>
      <w:sz w:val="80"/>
      <w:szCs w:val="80"/>
    </w:rPr>
  </w:style>
  <w:style w:type="character" w:customStyle="1" w:styleId="TitleChar">
    <w:name w:val="Title Char"/>
    <w:basedOn w:val="DefaultParagraphFont"/>
    <w:link w:val="Title"/>
    <w:uiPriority w:val="1"/>
    <w:rsid w:val="005E4550"/>
    <w:rPr>
      <w:rFonts w:asciiTheme="majorHAnsi" w:eastAsiaTheme="majorEastAsia" w:hAnsiTheme="majorHAnsi" w:cstheme="majorBidi"/>
      <w:color w:val="595959" w:themeColor="text2"/>
      <w:kern w:val="28"/>
      <w:sz w:val="80"/>
      <w:szCs w:val="80"/>
    </w:rPr>
  </w:style>
  <w:style w:type="character" w:styleId="Hyperlink">
    <w:name w:val="Hyperlink"/>
    <w:basedOn w:val="DefaultParagraphFont"/>
    <w:uiPriority w:val="99"/>
    <w:unhideWhenUsed/>
    <w:rsid w:val="009E6F07"/>
    <w:rPr>
      <w:color w:val="5B9BD5" w:themeColor="hyperlink"/>
      <w:u w:val="single"/>
    </w:rPr>
  </w:style>
  <w:style w:type="character" w:customStyle="1" w:styleId="Heading1Char">
    <w:name w:val="Heading 1 Char"/>
    <w:basedOn w:val="DefaultParagraphFont"/>
    <w:link w:val="Heading1"/>
    <w:uiPriority w:val="9"/>
    <w:rsid w:val="008F41C1"/>
    <w:rPr>
      <w:rFonts w:ascii="Arial" w:eastAsiaTheme="majorEastAsia" w:hAnsi="Arial" w:cs="Times New Roman (Headings CS)"/>
      <w:b/>
      <w:caps/>
      <w:color w:val="5C1923" w:themeColor="accent1" w:themeShade="BF"/>
      <w:sz w:val="44"/>
      <w:szCs w:val="32"/>
    </w:rPr>
  </w:style>
  <w:style w:type="character" w:styleId="PlaceholderText">
    <w:name w:val="Placeholder Text"/>
    <w:basedOn w:val="DefaultParagraphFont"/>
    <w:uiPriority w:val="99"/>
    <w:semiHidden/>
    <w:rsid w:val="009E6F07"/>
    <w:rPr>
      <w:color w:val="808080"/>
    </w:rPr>
  </w:style>
  <w:style w:type="paragraph" w:styleId="ListParagraph">
    <w:name w:val="List Paragraph"/>
    <w:basedOn w:val="Normal"/>
    <w:uiPriority w:val="34"/>
    <w:qFormat/>
    <w:rsid w:val="009E6F07"/>
    <w:pPr>
      <w:spacing w:line="276" w:lineRule="auto"/>
      <w:ind w:left="720"/>
      <w:contextualSpacing/>
    </w:pPr>
    <w:rPr>
      <w:rFonts w:eastAsiaTheme="minorEastAsia"/>
      <w:szCs w:val="22"/>
    </w:rPr>
  </w:style>
  <w:style w:type="character" w:customStyle="1" w:styleId="Heading2Char">
    <w:name w:val="Heading 2 Char"/>
    <w:basedOn w:val="DefaultParagraphFont"/>
    <w:link w:val="Heading2"/>
    <w:uiPriority w:val="9"/>
    <w:rsid w:val="009E6F07"/>
    <w:rPr>
      <w:rFonts w:ascii="Arial" w:eastAsiaTheme="majorEastAsia" w:hAnsi="Arial" w:cstheme="majorBidi"/>
      <w:b/>
      <w:color w:val="7C222F" w:themeColor="accent1"/>
      <w:sz w:val="32"/>
      <w:szCs w:val="26"/>
    </w:rPr>
  </w:style>
  <w:style w:type="character" w:customStyle="1" w:styleId="Heading3Char">
    <w:name w:val="Heading 3 Char"/>
    <w:basedOn w:val="DefaultParagraphFont"/>
    <w:link w:val="Heading3"/>
    <w:uiPriority w:val="9"/>
    <w:rsid w:val="009E6F07"/>
    <w:rPr>
      <w:rFonts w:ascii="Arial" w:eastAsiaTheme="majorEastAsia" w:hAnsi="Arial" w:cstheme="majorBidi"/>
      <w:i/>
      <w:color w:val="7C222F" w:themeColor="accent1"/>
      <w:sz w:val="28"/>
    </w:rPr>
  </w:style>
  <w:style w:type="paragraph" w:customStyle="1" w:styleId="NumberedList">
    <w:name w:val="Numbered List"/>
    <w:basedOn w:val="ListParagraph"/>
    <w:next w:val="ListParagraph"/>
    <w:qFormat/>
    <w:rsid w:val="00C54B42"/>
    <w:pPr>
      <w:numPr>
        <w:numId w:val="3"/>
      </w:numPr>
      <w:spacing w:before="120" w:after="120"/>
    </w:pPr>
  </w:style>
  <w:style w:type="paragraph" w:customStyle="1" w:styleId="BulletedList">
    <w:name w:val="Bulleted List"/>
    <w:basedOn w:val="ListParagraph"/>
    <w:qFormat/>
    <w:rsid w:val="00D94320"/>
    <w:pPr>
      <w:numPr>
        <w:numId w:val="1"/>
      </w:numPr>
      <w:spacing w:before="240" w:after="280" w:line="259" w:lineRule="auto"/>
    </w:pPr>
  </w:style>
  <w:style w:type="paragraph" w:customStyle="1" w:styleId="AlphaListIndent">
    <w:name w:val="Alpha List Indent"/>
    <w:basedOn w:val="NumberedList"/>
    <w:qFormat/>
    <w:rsid w:val="005F58F1"/>
    <w:pPr>
      <w:numPr>
        <w:numId w:val="4"/>
      </w:numPr>
    </w:pPr>
  </w:style>
  <w:style w:type="paragraph" w:styleId="Header">
    <w:name w:val="header"/>
    <w:basedOn w:val="Normal"/>
    <w:link w:val="HeaderChar"/>
    <w:uiPriority w:val="99"/>
    <w:unhideWhenUsed/>
    <w:rsid w:val="00D94320"/>
    <w:pPr>
      <w:tabs>
        <w:tab w:val="center" w:pos="4680"/>
        <w:tab w:val="right" w:pos="9360"/>
      </w:tabs>
    </w:pPr>
    <w:rPr>
      <w:rFonts w:asciiTheme="minorHAnsi" w:eastAsiaTheme="minorEastAsia" w:hAnsiTheme="minorHAnsi"/>
      <w:szCs w:val="22"/>
    </w:rPr>
  </w:style>
  <w:style w:type="character" w:customStyle="1" w:styleId="HeaderChar">
    <w:name w:val="Header Char"/>
    <w:basedOn w:val="DefaultParagraphFont"/>
    <w:link w:val="Header"/>
    <w:uiPriority w:val="99"/>
    <w:rsid w:val="00D94320"/>
    <w:rPr>
      <w:rFonts w:eastAsiaTheme="minorEastAsia"/>
      <w:szCs w:val="22"/>
    </w:rPr>
  </w:style>
  <w:style w:type="table" w:styleId="TableGrid">
    <w:name w:val="Table Grid"/>
    <w:basedOn w:val="TableNormal"/>
    <w:uiPriority w:val="39"/>
    <w:rsid w:val="00D943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94320"/>
    <w:tblPr>
      <w:tblStyleRowBandSize w:val="1"/>
      <w:tblStyleColBandSize w:val="1"/>
      <w:tblBorders>
        <w:top w:val="single" w:sz="4" w:space="0" w:color="E0909B" w:themeColor="accent1" w:themeTint="66"/>
        <w:left w:val="single" w:sz="4" w:space="0" w:color="E0909B" w:themeColor="accent1" w:themeTint="66"/>
        <w:bottom w:val="single" w:sz="4" w:space="0" w:color="E0909B" w:themeColor="accent1" w:themeTint="66"/>
        <w:right w:val="single" w:sz="4" w:space="0" w:color="E0909B" w:themeColor="accent1" w:themeTint="66"/>
        <w:insideH w:val="single" w:sz="4" w:space="0" w:color="E0909B" w:themeColor="accent1" w:themeTint="66"/>
        <w:insideV w:val="single" w:sz="4" w:space="0" w:color="E0909B" w:themeColor="accent1" w:themeTint="66"/>
      </w:tblBorders>
    </w:tblPr>
    <w:tblStylePr w:type="firstRow">
      <w:rPr>
        <w:b/>
        <w:bCs/>
      </w:rPr>
      <w:tblPr/>
      <w:tcPr>
        <w:tcBorders>
          <w:bottom w:val="single" w:sz="12" w:space="0" w:color="D1596A" w:themeColor="accent1" w:themeTint="99"/>
        </w:tcBorders>
      </w:tcPr>
    </w:tblStylePr>
    <w:tblStylePr w:type="lastRow">
      <w:rPr>
        <w:b/>
        <w:bCs/>
      </w:rPr>
      <w:tblPr/>
      <w:tcPr>
        <w:tcBorders>
          <w:top w:val="double" w:sz="2" w:space="0" w:color="D1596A"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C2533"/>
    <w:pPr>
      <w:spacing w:before="100" w:beforeAutospacing="1" w:after="100" w:afterAutospacing="1"/>
    </w:pPr>
    <w:rPr>
      <w:rFonts w:ascii="Times New Roman" w:eastAsia="Times New Roman" w:hAnsi="Times New Roman" w:cs="Times New Roman"/>
    </w:rPr>
  </w:style>
  <w:style w:type="paragraph" w:customStyle="1" w:styleId="BulletedListIndent">
    <w:name w:val="Bulleted List Indent"/>
    <w:basedOn w:val="ListParagraph"/>
    <w:qFormat/>
    <w:rsid w:val="005C2533"/>
    <w:pPr>
      <w:numPr>
        <w:ilvl w:val="1"/>
        <w:numId w:val="7"/>
      </w:numPr>
      <w:spacing w:line="240" w:lineRule="auto"/>
    </w:pPr>
    <w:rPr>
      <w:rFonts w:cstheme="minorHAnsi"/>
      <w:szCs w:val="24"/>
    </w:rPr>
  </w:style>
  <w:style w:type="character" w:styleId="FollowedHyperlink">
    <w:name w:val="FollowedHyperlink"/>
    <w:basedOn w:val="DefaultParagraphFont"/>
    <w:uiPriority w:val="99"/>
    <w:semiHidden/>
    <w:unhideWhenUsed/>
    <w:rsid w:val="00BD6BC0"/>
    <w:rPr>
      <w:color w:val="7F7F7F" w:themeColor="followedHyperlink"/>
      <w:u w:val="single"/>
    </w:rPr>
  </w:style>
  <w:style w:type="paragraph" w:styleId="Footer">
    <w:name w:val="footer"/>
    <w:basedOn w:val="Normal"/>
    <w:link w:val="FooterChar"/>
    <w:uiPriority w:val="99"/>
    <w:unhideWhenUsed/>
    <w:rsid w:val="0002614E"/>
    <w:pPr>
      <w:tabs>
        <w:tab w:val="center" w:pos="4680"/>
        <w:tab w:val="right" w:pos="9360"/>
      </w:tabs>
    </w:pPr>
  </w:style>
  <w:style w:type="character" w:customStyle="1" w:styleId="FooterChar">
    <w:name w:val="Footer Char"/>
    <w:basedOn w:val="DefaultParagraphFont"/>
    <w:link w:val="Footer"/>
    <w:uiPriority w:val="99"/>
    <w:rsid w:val="0002614E"/>
    <w:rPr>
      <w:rFonts w:ascii="Minion Pro" w:hAnsi="Minion Pro"/>
    </w:rPr>
  </w:style>
  <w:style w:type="character" w:styleId="PageNumber">
    <w:name w:val="page number"/>
    <w:basedOn w:val="DefaultParagraphFont"/>
    <w:uiPriority w:val="99"/>
    <w:semiHidden/>
    <w:unhideWhenUsed/>
    <w:rsid w:val="0002614E"/>
  </w:style>
  <w:style w:type="character" w:styleId="Emphasis">
    <w:name w:val="Emphasis"/>
    <w:basedOn w:val="DefaultParagraphFont"/>
    <w:uiPriority w:val="20"/>
    <w:qFormat/>
    <w:rsid w:val="00C54B42"/>
    <w:rPr>
      <w:rFonts w:ascii="Minion Pro" w:hAnsi="Minion Pro"/>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scn.net/applications/oscn/DeliverDocument.asp?CiteID=486897"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Downloads\RBA-Ac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DD8C6030DD4169A4DB81B7736E89BB"/>
        <w:category>
          <w:name w:val="General"/>
          <w:gallery w:val="placeholder"/>
        </w:category>
        <w:types>
          <w:type w:val="bbPlcHdr"/>
        </w:types>
        <w:behaviors>
          <w:behavior w:val="content"/>
        </w:behaviors>
        <w:guid w:val="{F6F11B62-F786-4237-8D19-EA5477136C8D}"/>
      </w:docPartPr>
      <w:docPartBody>
        <w:p w:rsidR="00067CB6" w:rsidRDefault="00385701" w:rsidP="00385701">
          <w:pPr>
            <w:pStyle w:val="B9DD8C6030DD4169A4DB81B7736E89BB2"/>
          </w:pPr>
          <w:r>
            <w:rPr>
              <w:rStyle w:val="PlaceholderText"/>
              <w:rFonts w:cstheme="minorHAnsi"/>
            </w:rPr>
            <w:t>[Enter School Name]</w:t>
          </w:r>
        </w:p>
      </w:docPartBody>
    </w:docPart>
    <w:docPart>
      <w:docPartPr>
        <w:name w:val="82BC947EA05F4AB29156FAD724F688F9"/>
        <w:category>
          <w:name w:val="General"/>
          <w:gallery w:val="placeholder"/>
        </w:category>
        <w:types>
          <w:type w:val="bbPlcHdr"/>
        </w:types>
        <w:behaviors>
          <w:behavior w:val="content"/>
        </w:behaviors>
        <w:guid w:val="{2CFB33C7-034C-4C95-B9DD-69EA313FE67A}"/>
      </w:docPartPr>
      <w:docPartBody>
        <w:p w:rsidR="00067CB6" w:rsidRDefault="00385701" w:rsidP="00385701">
          <w:pPr>
            <w:pStyle w:val="82BC947EA05F4AB29156FAD724F688F92"/>
          </w:pPr>
          <w:r>
            <w:rPr>
              <w:rStyle w:val="PlaceholderText"/>
              <w:rFonts w:cstheme="minorHAnsi"/>
            </w:rPr>
            <w:t>[Enter School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2E"/>
    <w:rsid w:val="000478BF"/>
    <w:rsid w:val="00067CB6"/>
    <w:rsid w:val="0012122E"/>
    <w:rsid w:val="001C5750"/>
    <w:rsid w:val="001E1412"/>
    <w:rsid w:val="00295E97"/>
    <w:rsid w:val="002C5260"/>
    <w:rsid w:val="00385701"/>
    <w:rsid w:val="005E540F"/>
    <w:rsid w:val="00602E2B"/>
    <w:rsid w:val="00614E46"/>
    <w:rsid w:val="00742508"/>
    <w:rsid w:val="008D3BAE"/>
    <w:rsid w:val="00AA79B2"/>
    <w:rsid w:val="00C16418"/>
    <w:rsid w:val="00C91C71"/>
    <w:rsid w:val="00DD55EA"/>
    <w:rsid w:val="00E8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5701"/>
    <w:rPr>
      <w:color w:val="808080"/>
    </w:rPr>
  </w:style>
  <w:style w:type="paragraph" w:customStyle="1" w:styleId="B9DD8C6030DD4169A4DB81B7736E89BB2">
    <w:name w:val="B9DD8C6030DD4169A4DB81B7736E89BB2"/>
    <w:rsid w:val="00385701"/>
    <w:pPr>
      <w:spacing w:after="0" w:line="240" w:lineRule="auto"/>
    </w:pPr>
    <w:rPr>
      <w:rFonts w:ascii="Minion Pro" w:eastAsiaTheme="minorHAnsi" w:hAnsi="Minion Pro"/>
      <w:sz w:val="24"/>
      <w:szCs w:val="24"/>
    </w:rPr>
  </w:style>
  <w:style w:type="paragraph" w:customStyle="1" w:styleId="82BC947EA05F4AB29156FAD724F688F92">
    <w:name w:val="82BC947EA05F4AB29156FAD724F688F92"/>
    <w:rsid w:val="00385701"/>
    <w:pPr>
      <w:spacing w:after="0" w:line="240" w:lineRule="auto"/>
    </w:pPr>
    <w:rPr>
      <w:rFonts w:ascii="Minion Pro" w:eastAsiaTheme="minorHAnsi" w:hAnsi="Minion Pro"/>
      <w:sz w:val="24"/>
      <w:szCs w:val="24"/>
    </w:rPr>
  </w:style>
  <w:style w:type="paragraph" w:customStyle="1" w:styleId="30E963F8F530460182F2F177ECE7F40B2">
    <w:name w:val="30E963F8F530460182F2F177ECE7F40B2"/>
    <w:rsid w:val="00385701"/>
    <w:pPr>
      <w:spacing w:after="0" w:line="240" w:lineRule="auto"/>
    </w:pPr>
    <w:rPr>
      <w:rFonts w:ascii="Minion Pro" w:eastAsiaTheme="minorHAnsi" w:hAnsi="Minion Pro"/>
      <w:sz w:val="24"/>
      <w:szCs w:val="24"/>
    </w:rPr>
  </w:style>
  <w:style w:type="paragraph" w:customStyle="1" w:styleId="38EFC875FEBD4CA9B575B92FBBBB64FC2">
    <w:name w:val="38EFC875FEBD4CA9B575B92FBBBB64FC2"/>
    <w:rsid w:val="00385701"/>
    <w:pPr>
      <w:spacing w:after="0" w:line="240" w:lineRule="auto"/>
    </w:pPr>
    <w:rPr>
      <w:rFonts w:ascii="Minion Pro" w:eastAsiaTheme="minorHAnsi" w:hAnsi="Minion Pro"/>
      <w:sz w:val="24"/>
      <w:szCs w:val="24"/>
    </w:rPr>
  </w:style>
  <w:style w:type="paragraph" w:customStyle="1" w:styleId="6CB853A8CD0D407CBB8EB34FB34462192">
    <w:name w:val="6CB853A8CD0D407CBB8EB34FB34462192"/>
    <w:rsid w:val="00385701"/>
    <w:pPr>
      <w:spacing w:after="0" w:line="240" w:lineRule="auto"/>
    </w:pPr>
    <w:rPr>
      <w:rFonts w:ascii="Minion Pro" w:eastAsiaTheme="minorHAnsi" w:hAnsi="Minion Pro"/>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595959"/>
      </a:dk2>
      <a:lt2>
        <a:srgbClr val="E7E6E6"/>
      </a:lt2>
      <a:accent1>
        <a:srgbClr val="7C222F"/>
      </a:accent1>
      <a:accent2>
        <a:srgbClr val="5A1823"/>
      </a:accent2>
      <a:accent3>
        <a:srgbClr val="A5A5A5"/>
      </a:accent3>
      <a:accent4>
        <a:srgbClr val="7B7B7B"/>
      </a:accent4>
      <a:accent5>
        <a:srgbClr val="C9C9C9"/>
      </a:accent5>
      <a:accent6>
        <a:srgbClr val="7F7F7F"/>
      </a:accent6>
      <a:hlink>
        <a:srgbClr val="5B9BD5"/>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F4E9E-2FAD-46D1-8442-5A3F43563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RBA-Act</Template>
  <TotalTime>0</TotalTime>
  <Pages>14</Pages>
  <Words>3117</Words>
  <Characters>17773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Emergency Operations Plan</vt:lpstr>
    </vt:vector>
  </TitlesOfParts>
  <Company>Enid High School</Company>
  <LinksUpToDate>false</LinksUpToDate>
  <CharactersWithSpaces>20849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Operations Plan</dc:title>
  <dc:subject/>
  <dc:creator>John Boswell</dc:creator>
  <cp:keywords/>
  <dc:description/>
  <cp:lastModifiedBy>Billy J. Tipps</cp:lastModifiedBy>
  <cp:revision>2</cp:revision>
  <dcterms:created xsi:type="dcterms:W3CDTF">2021-12-14T15:13:00Z</dcterms:created>
  <dcterms:modified xsi:type="dcterms:W3CDTF">2021-12-14T15:13:00Z</dcterms:modified>
</cp:coreProperties>
</file>